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A3" w:rsidRPr="00DB4360" w:rsidRDefault="008478A3" w:rsidP="00DD0AA2">
      <w:pPr>
        <w:pStyle w:val="PlainText"/>
        <w:jc w:val="center"/>
        <w:rPr>
          <w:b/>
        </w:rPr>
      </w:pPr>
      <w:r w:rsidRPr="00DB4360">
        <w:rPr>
          <w:b/>
        </w:rPr>
        <w:t>ОТЧЕТ ОБ ИТОГАХ ГОЛОСОВАНИЯ НА ГОДОВОМ ОБЩЕМ СОБРАНИИ АКЦИОНЕРОВ</w:t>
      </w:r>
    </w:p>
    <w:p w:rsidR="008478A3" w:rsidRPr="00DB4360" w:rsidRDefault="008478A3" w:rsidP="00DD0AA2">
      <w:pPr>
        <w:pStyle w:val="PlainText"/>
        <w:rPr>
          <w:b/>
        </w:rPr>
      </w:pPr>
      <w:r w:rsidRPr="00DB4360">
        <w:rPr>
          <w:b/>
        </w:rPr>
        <w:t xml:space="preserve">                                  АО "ТУЛАМАШЗАВОДИНВЕСТ"</w:t>
      </w:r>
    </w:p>
    <w:p w:rsidR="008478A3" w:rsidRPr="00DB4360" w:rsidRDefault="008478A3" w:rsidP="00DD0AA2">
      <w:pPr>
        <w:pStyle w:val="PlainText"/>
      </w:pPr>
    </w:p>
    <w:p w:rsidR="008478A3" w:rsidRPr="0088704D" w:rsidRDefault="008478A3" w:rsidP="00DD0AA2">
      <w:pPr>
        <w:pStyle w:val="PlainText"/>
      </w:pPr>
      <w:r w:rsidRPr="0088704D">
        <w:t>Полное наименование общества: Акционерное общество "Туламашзаводинвест"</w:t>
      </w:r>
    </w:p>
    <w:p w:rsidR="008478A3" w:rsidRPr="0088704D" w:rsidRDefault="008478A3" w:rsidP="00DD0AA2">
      <w:pPr>
        <w:pStyle w:val="PlainText"/>
      </w:pPr>
      <w:r w:rsidRPr="0088704D">
        <w:t xml:space="preserve">Место нахождения: Российская Федерация, </w:t>
      </w:r>
      <w:smartTag w:uri="urn:schemas-microsoft-com:office:smarttags" w:element="metricconverter">
        <w:smartTagPr>
          <w:attr w:name="ProductID" w:val="300002, г"/>
        </w:smartTagPr>
        <w:r w:rsidRPr="0088704D">
          <w:t>300002, г</w:t>
        </w:r>
      </w:smartTag>
      <w:r w:rsidRPr="0088704D">
        <w:t>.Тула, ул.Мосина, д.2.</w:t>
      </w:r>
    </w:p>
    <w:p w:rsidR="008478A3" w:rsidRPr="0088704D" w:rsidRDefault="008478A3" w:rsidP="00DD0AA2">
      <w:pPr>
        <w:pStyle w:val="PlainText"/>
      </w:pPr>
      <w:r w:rsidRPr="0088704D">
        <w:t>Вид общего собрания - годовое.</w:t>
      </w:r>
    </w:p>
    <w:p w:rsidR="008478A3" w:rsidRPr="0088704D" w:rsidRDefault="008478A3" w:rsidP="00DD0AA2">
      <w:pPr>
        <w:pStyle w:val="PlainText"/>
      </w:pPr>
      <w:r w:rsidRPr="0088704D">
        <w:t xml:space="preserve">Форма проведения - </w:t>
      </w:r>
      <w:r w:rsidRPr="0088704D">
        <w:rPr>
          <w:bCs/>
        </w:rPr>
        <w:t>Заочное голосование</w:t>
      </w:r>
    </w:p>
    <w:p w:rsidR="008478A3" w:rsidRPr="0088704D" w:rsidRDefault="008478A3" w:rsidP="00DD0AA2">
      <w:pPr>
        <w:pStyle w:val="PlainText"/>
      </w:pPr>
      <w:r w:rsidRPr="0088704D">
        <w:t xml:space="preserve">Дата составления списка лиц, имеющих право на участие в собрании - </w:t>
      </w:r>
      <w:r w:rsidRPr="0088704D">
        <w:rPr>
          <w:bCs/>
        </w:rPr>
        <w:t xml:space="preserve">20 июля </w:t>
      </w:r>
      <w:smartTag w:uri="urn:schemas-microsoft-com:office:smarttags" w:element="metricconverter">
        <w:smartTagPr>
          <w:attr w:name="ProductID" w:val="2020 г"/>
        </w:smartTagPr>
        <w:r w:rsidRPr="0088704D">
          <w:rPr>
            <w:bCs/>
          </w:rPr>
          <w:t>2020 г</w:t>
        </w:r>
      </w:smartTag>
      <w:r w:rsidRPr="0088704D">
        <w:rPr>
          <w:bCs/>
        </w:rPr>
        <w:t>.</w:t>
      </w:r>
    </w:p>
    <w:p w:rsidR="008478A3" w:rsidRPr="0088704D" w:rsidRDefault="008478A3" w:rsidP="00F436A2">
      <w:pPr>
        <w:pStyle w:val="PlainText"/>
      </w:pPr>
      <w:bookmarkStart w:id="0" w:name="_Hlk46687739"/>
      <w:r w:rsidRPr="0088704D">
        <w:t>Дата</w:t>
      </w:r>
      <w:bookmarkStart w:id="1" w:name="_Hlk46687720"/>
      <w:bookmarkEnd w:id="0"/>
      <w:r w:rsidRPr="0088704D">
        <w:t>окончания приема бюллетеней для голосования</w:t>
      </w:r>
      <w:bookmarkEnd w:id="1"/>
      <w:r w:rsidRPr="0088704D">
        <w:t xml:space="preserve">: 14 августа </w:t>
      </w:r>
      <w:smartTag w:uri="urn:schemas-microsoft-com:office:smarttags" w:element="metricconverter">
        <w:smartTagPr>
          <w:attr w:name="ProductID" w:val="2020 г"/>
        </w:smartTagPr>
        <w:r w:rsidRPr="0088704D">
          <w:t>2020 г</w:t>
        </w:r>
      </w:smartTag>
      <w:r w:rsidRPr="0088704D">
        <w:t>.</w:t>
      </w:r>
    </w:p>
    <w:p w:rsidR="008478A3" w:rsidRPr="0088704D" w:rsidRDefault="008478A3" w:rsidP="00F436A2">
      <w:pPr>
        <w:pStyle w:val="PlainText"/>
      </w:pPr>
      <w:r w:rsidRPr="0088704D">
        <w:t xml:space="preserve">Датой проведения общего собрания, проводимого в форме заочного голосования, является дата окончания приема бюллетеней для голосования: 14 августа </w:t>
      </w:r>
      <w:smartTag w:uri="urn:schemas-microsoft-com:office:smarttags" w:element="metricconverter">
        <w:smartTagPr>
          <w:attr w:name="ProductID" w:val="2020 г"/>
        </w:smartTagPr>
        <w:r w:rsidRPr="0088704D">
          <w:t>2020 г</w:t>
        </w:r>
      </w:smartTag>
      <w:r w:rsidRPr="0088704D">
        <w:t>.</w:t>
      </w:r>
    </w:p>
    <w:p w:rsidR="008478A3" w:rsidRPr="0088704D" w:rsidRDefault="008478A3" w:rsidP="00F436A2">
      <w:pPr>
        <w:pStyle w:val="PlainText"/>
      </w:pPr>
      <w:r w:rsidRPr="0088704D">
        <w:t xml:space="preserve">Почтовый адрес, по которому направлялись заполненные бюллетени для голосования: </w:t>
      </w:r>
      <w:smartTag w:uri="urn:schemas-microsoft-com:office:smarttags" w:element="metricconverter">
        <w:smartTagPr>
          <w:attr w:name="ProductID" w:val="300002, г"/>
        </w:smartTagPr>
        <w:r w:rsidRPr="0088704D">
          <w:t>300002, г</w:t>
        </w:r>
      </w:smartTag>
      <w:r w:rsidRPr="0088704D">
        <w:t xml:space="preserve">. Тула, ул. Мосина, 2, АО «Туламашзаводинвест» (811) (для </w:t>
      </w:r>
      <w:bookmarkStart w:id="2" w:name="_Hlk39662241"/>
      <w:r w:rsidRPr="0088704D">
        <w:t>Тульского филиала АО «РТ-Регистратор»</w:t>
      </w:r>
      <w:bookmarkEnd w:id="2"/>
      <w:r w:rsidRPr="0088704D">
        <w:t>).</w:t>
      </w:r>
    </w:p>
    <w:p w:rsidR="008478A3" w:rsidRPr="0088704D" w:rsidRDefault="008478A3" w:rsidP="00F436A2">
      <w:pPr>
        <w:pStyle w:val="PlainText"/>
      </w:pPr>
      <w:r w:rsidRPr="0088704D">
        <w:t xml:space="preserve">Адрес, по которому под роспись предоставлялись заполненные бюллетени для голосования: </w:t>
      </w:r>
      <w:smartTag w:uri="urn:schemas-microsoft-com:office:smarttags" w:element="metricconverter">
        <w:smartTagPr>
          <w:attr w:name="ProductID" w:val="300002, г"/>
        </w:smartTagPr>
        <w:r w:rsidRPr="0088704D">
          <w:t>300002, г</w:t>
        </w:r>
      </w:smartTag>
      <w:r w:rsidRPr="0088704D">
        <w:t>. Тула, ул. Мосина, 2, Тульский филиал АО «РТ-Регистратор» (здание проходных АО «АК «Туламашзавод», 2 этаж, комн. 209).</w:t>
      </w:r>
    </w:p>
    <w:p w:rsidR="008478A3" w:rsidRPr="0088704D" w:rsidRDefault="008478A3" w:rsidP="00DD0AA2">
      <w:pPr>
        <w:pStyle w:val="PlainText"/>
      </w:pPr>
      <w:r w:rsidRPr="0088704D">
        <w:t>Регистратор (счетная комиссия) - Тульский филиал АО "РТ-Регистратор"</w:t>
      </w:r>
    </w:p>
    <w:p w:rsidR="008478A3" w:rsidRPr="0088704D" w:rsidRDefault="008478A3" w:rsidP="00DD0AA2">
      <w:pPr>
        <w:pStyle w:val="PlainText"/>
      </w:pPr>
      <w:r w:rsidRPr="0088704D">
        <w:t>Уполномоченные лица Регистратора: Якущев Д.Н.</w:t>
      </w:r>
    </w:p>
    <w:p w:rsidR="008478A3" w:rsidRPr="0088704D" w:rsidRDefault="008478A3" w:rsidP="00DD0AA2">
      <w:pPr>
        <w:pStyle w:val="PlainText"/>
      </w:pPr>
      <w:r w:rsidRPr="0088704D">
        <w:t xml:space="preserve">Место нахождения Регистратора: </w:t>
      </w:r>
      <w:smartTag w:uri="urn:schemas-microsoft-com:office:smarttags" w:element="metricconverter">
        <w:smartTagPr>
          <w:attr w:name="ProductID" w:val="300002, г"/>
        </w:smartTagPr>
        <w:r w:rsidRPr="0088704D">
          <w:t>300002, г</w:t>
        </w:r>
      </w:smartTag>
      <w:r w:rsidRPr="0088704D">
        <w:t>.Тула, ул.Мосина, д.2, офис 407.</w:t>
      </w:r>
    </w:p>
    <w:p w:rsidR="008478A3" w:rsidRPr="0088704D" w:rsidRDefault="008478A3" w:rsidP="00DD0AA2">
      <w:pPr>
        <w:pStyle w:val="PlainText"/>
      </w:pPr>
      <w:r w:rsidRPr="0088704D">
        <w:t>Число голосов, которыми обладали лица, включенные в список лиц, имевших право на уч</w:t>
      </w:r>
      <w:r w:rsidRPr="0088704D">
        <w:t>а</w:t>
      </w:r>
      <w:r w:rsidRPr="0088704D">
        <w:t>стие в общем собрании акционеров - 1 326 975.</w:t>
      </w:r>
    </w:p>
    <w:p w:rsidR="008478A3" w:rsidRPr="0088704D" w:rsidRDefault="008478A3" w:rsidP="00DD0AA2">
      <w:pPr>
        <w:pStyle w:val="PlainText"/>
      </w:pPr>
      <w:r w:rsidRPr="0088704D">
        <w:t>Число голосов, приходившихся на голосующие акции общества, определенное с учетом</w:t>
      </w:r>
    </w:p>
    <w:p w:rsidR="008478A3" w:rsidRPr="0088704D" w:rsidRDefault="008478A3" w:rsidP="00DD0AA2">
      <w:pPr>
        <w:pStyle w:val="PlainText"/>
      </w:pPr>
      <w:r w:rsidRPr="0088704D">
        <w:t>положений п. 4.24. Положения, утвержденного Банком России № 660-П от 16.11.2018 г. - 1 326 975.</w:t>
      </w:r>
    </w:p>
    <w:p w:rsidR="008478A3" w:rsidRPr="0088704D" w:rsidRDefault="008478A3" w:rsidP="00DD0AA2">
      <w:pPr>
        <w:pStyle w:val="PlainText"/>
        <w:jc w:val="both"/>
      </w:pPr>
      <w:r w:rsidRPr="0088704D">
        <w:t xml:space="preserve">Председатель собрания: Васильев Д.Н. </w:t>
      </w:r>
    </w:p>
    <w:p w:rsidR="008478A3" w:rsidRPr="0088704D" w:rsidRDefault="008478A3" w:rsidP="00DD0AA2">
      <w:pPr>
        <w:pStyle w:val="PlainText"/>
        <w:jc w:val="both"/>
      </w:pPr>
      <w:r w:rsidRPr="0088704D">
        <w:t>Секретарь собрания:  Зимин П.В.</w:t>
      </w:r>
    </w:p>
    <w:p w:rsidR="008478A3" w:rsidRPr="0088704D" w:rsidRDefault="008478A3" w:rsidP="00DD0AA2">
      <w:pPr>
        <w:pStyle w:val="PlainText"/>
      </w:pPr>
      <w:r w:rsidRPr="0088704D">
        <w:t>Дата составления отчета: 18-08-20</w:t>
      </w:r>
    </w:p>
    <w:p w:rsidR="008478A3" w:rsidRPr="0088704D" w:rsidRDefault="008478A3" w:rsidP="00DD0AA2">
      <w:pPr>
        <w:pStyle w:val="PlainText"/>
      </w:pPr>
    </w:p>
    <w:p w:rsidR="008478A3" w:rsidRPr="0088704D" w:rsidRDefault="008478A3" w:rsidP="00DD0AA2">
      <w:pPr>
        <w:pStyle w:val="PlainText"/>
      </w:pPr>
    </w:p>
    <w:p w:rsidR="008478A3" w:rsidRPr="00DB4360" w:rsidRDefault="008478A3" w:rsidP="00DD0AA2">
      <w:pPr>
        <w:pStyle w:val="PlainText"/>
      </w:pPr>
      <w:r w:rsidRPr="0088704D">
        <w:t xml:space="preserve">                                  Повестка дня собрания:</w:t>
      </w:r>
    </w:p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  <w:jc w:val="both"/>
      </w:pPr>
      <w:r w:rsidRPr="00DB4360">
        <w:t xml:space="preserve">         1. Утверждение годового отчета, годовой бухгалтерской (финансовой) отчетности </w:t>
      </w:r>
    </w:p>
    <w:p w:rsidR="008478A3" w:rsidRPr="00DB4360" w:rsidRDefault="008478A3" w:rsidP="00DD0AA2">
      <w:pPr>
        <w:pStyle w:val="PlainText"/>
        <w:jc w:val="both"/>
      </w:pPr>
      <w:r w:rsidRPr="00DB4360">
        <w:t xml:space="preserve">            общества.</w:t>
      </w:r>
    </w:p>
    <w:p w:rsidR="008478A3" w:rsidRPr="00DB4360" w:rsidRDefault="008478A3" w:rsidP="00DD0AA2">
      <w:pPr>
        <w:pStyle w:val="PlainText"/>
        <w:jc w:val="both"/>
      </w:pPr>
      <w:r w:rsidRPr="00DB4360">
        <w:t xml:space="preserve">         2. Распределение прибыли, в том числе выплата (объявление) дивидендов по</w:t>
      </w:r>
    </w:p>
    <w:p w:rsidR="008478A3" w:rsidRPr="00DB4360" w:rsidRDefault="008478A3" w:rsidP="00DD0AA2">
      <w:pPr>
        <w:pStyle w:val="PlainText"/>
        <w:jc w:val="both"/>
      </w:pPr>
      <w:r w:rsidRPr="00DB4360">
        <w:t xml:space="preserve">            результатам 201</w:t>
      </w:r>
      <w:r>
        <w:t>9</w:t>
      </w:r>
      <w:r w:rsidRPr="00DB4360">
        <w:t xml:space="preserve"> года.</w:t>
      </w:r>
    </w:p>
    <w:p w:rsidR="008478A3" w:rsidRPr="00DB4360" w:rsidRDefault="008478A3" w:rsidP="00DD0AA2">
      <w:pPr>
        <w:pStyle w:val="PlainText"/>
        <w:jc w:val="both"/>
      </w:pPr>
      <w:r w:rsidRPr="00DB4360">
        <w:t xml:space="preserve">         3. Избрание членов Совета директоров.</w:t>
      </w:r>
    </w:p>
    <w:p w:rsidR="008478A3" w:rsidRPr="00DB4360" w:rsidRDefault="008478A3" w:rsidP="00DD0AA2">
      <w:pPr>
        <w:pStyle w:val="PlainText"/>
        <w:jc w:val="both"/>
      </w:pPr>
      <w:r w:rsidRPr="00DB4360">
        <w:t xml:space="preserve">         4. Избрание членов ревизионной комиссии.</w:t>
      </w:r>
    </w:p>
    <w:p w:rsidR="008478A3" w:rsidRPr="00DB4360" w:rsidRDefault="008478A3" w:rsidP="00DD0AA2">
      <w:pPr>
        <w:pStyle w:val="PlainText"/>
        <w:jc w:val="both"/>
      </w:pPr>
      <w:r w:rsidRPr="00DB4360">
        <w:t xml:space="preserve">         5. Утверждение аудитора.</w:t>
      </w:r>
    </w:p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  <w:jc w:val="center"/>
      </w:pPr>
      <w:r w:rsidRPr="00DB4360">
        <w:t>РЕЗУЛЬТАТЫ ГОЛОСОВАНИЯ ПО ПЕРВОМУ ВОПРОСУ ПОВЕСТКИ ДНЯ</w:t>
      </w:r>
    </w:p>
    <w:p w:rsidR="008478A3" w:rsidRPr="00DB4360" w:rsidRDefault="008478A3" w:rsidP="00DD0AA2">
      <w:pPr>
        <w:pStyle w:val="PlainText"/>
      </w:pPr>
      <w:r w:rsidRPr="00DB4360">
        <w:t xml:space="preserve">               ГОДОВОГО ОБЩЕГО СОБРАНИЯ АКЦИОНЕРОВ АО "ТУЛАМАШЗАВОДИНВЕСТ"</w:t>
      </w:r>
    </w:p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годового отчета Общества, годовой бухгалтерской (финансовой) отчетности общества.</w:t>
      </w:r>
    </w:p>
    <w:p w:rsidR="008478A3" w:rsidRPr="00DB4360" w:rsidRDefault="008478A3" w:rsidP="00DD0AA2">
      <w:pPr>
        <w:pStyle w:val="PlainText"/>
      </w:pPr>
    </w:p>
    <w:p w:rsidR="008478A3" w:rsidRPr="00587068" w:rsidRDefault="008478A3" w:rsidP="00DD0AA2">
      <w:pPr>
        <w:pStyle w:val="PlainText"/>
      </w:pPr>
      <w:r w:rsidRPr="00587068">
        <w:t>Число голосов акционеров, принявших участие в собрании по данному вопросу</w:t>
      </w:r>
    </w:p>
    <w:p w:rsidR="008478A3" w:rsidRPr="00587068" w:rsidRDefault="008478A3" w:rsidP="00DD0AA2">
      <w:pPr>
        <w:pStyle w:val="PlainText"/>
      </w:pPr>
      <w:r w:rsidRPr="00587068">
        <w:t>повестки дня 1 326 45</w:t>
      </w:r>
      <w:r>
        <w:t>6</w:t>
      </w:r>
    </w:p>
    <w:p w:rsidR="008478A3" w:rsidRPr="00587068" w:rsidRDefault="008478A3" w:rsidP="00DD0AA2">
      <w:pPr>
        <w:pStyle w:val="PlainText"/>
      </w:pPr>
      <w:r w:rsidRPr="00587068">
        <w:t>Квоpум есть.</w:t>
      </w:r>
    </w:p>
    <w:p w:rsidR="008478A3" w:rsidRPr="00587068" w:rsidRDefault="008478A3" w:rsidP="00DD0AA2">
      <w:pPr>
        <w:pStyle w:val="PlainText"/>
      </w:pPr>
      <w:r w:rsidRPr="00587068">
        <w:t>Число голосов, которые не подсчитывались в связи с признанием бюллетеней</w:t>
      </w:r>
    </w:p>
    <w:p w:rsidR="008478A3" w:rsidRPr="00587068" w:rsidRDefault="008478A3" w:rsidP="00DD0AA2">
      <w:pPr>
        <w:pStyle w:val="PlainText"/>
      </w:pPr>
      <w:r w:rsidRPr="00587068">
        <w:t>недействительными       0</w:t>
      </w:r>
    </w:p>
    <w:p w:rsidR="008478A3" w:rsidRPr="00587068" w:rsidRDefault="008478A3" w:rsidP="00DD0AA2">
      <w:pPr>
        <w:pStyle w:val="PlainText"/>
      </w:pPr>
      <w:r w:rsidRPr="00587068">
        <w:t>Число голосов, которые не подсчитывались по иным основаниям, предусмотренным</w:t>
      </w:r>
    </w:p>
    <w:p w:rsidR="008478A3" w:rsidRPr="00DB4360" w:rsidRDefault="008478A3" w:rsidP="00DD0AA2">
      <w:pPr>
        <w:pStyle w:val="PlainText"/>
      </w:pPr>
      <w:r w:rsidRPr="00587068">
        <w:t>Положением, утвержденным Банком России № 660-П от 16.11.2018 г.0</w:t>
      </w:r>
    </w:p>
    <w:p w:rsidR="008478A3" w:rsidRPr="00DB4360" w:rsidRDefault="008478A3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8478A3" w:rsidRPr="00DB4360" w:rsidTr="00AC1FE1">
        <w:tc>
          <w:tcPr>
            <w:tcW w:w="10421" w:type="dxa"/>
            <w:gridSpan w:val="3"/>
          </w:tcPr>
          <w:p w:rsidR="008478A3" w:rsidRPr="00DB4360" w:rsidRDefault="008478A3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8478A3" w:rsidRPr="00587068" w:rsidTr="00AC1FE1">
        <w:tc>
          <w:tcPr>
            <w:tcW w:w="3473" w:type="dxa"/>
          </w:tcPr>
          <w:p w:rsidR="008478A3" w:rsidRPr="00587068" w:rsidRDefault="008478A3" w:rsidP="00AC1FE1">
            <w:pPr>
              <w:pStyle w:val="PlainText"/>
            </w:pPr>
            <w:r w:rsidRPr="00587068">
              <w:t>Вариант голосования</w:t>
            </w:r>
          </w:p>
        </w:tc>
        <w:tc>
          <w:tcPr>
            <w:tcW w:w="3474" w:type="dxa"/>
          </w:tcPr>
          <w:p w:rsidR="008478A3" w:rsidRPr="00587068" w:rsidRDefault="008478A3" w:rsidP="00AC1FE1">
            <w:pPr>
              <w:pStyle w:val="PlainText"/>
              <w:jc w:val="center"/>
            </w:pPr>
            <w:r w:rsidRPr="00587068">
              <w:t>Количество голосов</w:t>
            </w:r>
          </w:p>
        </w:tc>
        <w:tc>
          <w:tcPr>
            <w:tcW w:w="3474" w:type="dxa"/>
          </w:tcPr>
          <w:p w:rsidR="008478A3" w:rsidRPr="00587068" w:rsidRDefault="008478A3" w:rsidP="00AC1FE1">
            <w:pPr>
              <w:pStyle w:val="PlainText"/>
              <w:jc w:val="center"/>
            </w:pPr>
            <w:r w:rsidRPr="00587068">
              <w:t>%</w:t>
            </w:r>
          </w:p>
        </w:tc>
      </w:tr>
      <w:tr w:rsidR="008478A3" w:rsidRPr="00587068" w:rsidTr="00AC1FE1">
        <w:tc>
          <w:tcPr>
            <w:tcW w:w="3473" w:type="dxa"/>
          </w:tcPr>
          <w:p w:rsidR="008478A3" w:rsidRPr="00587068" w:rsidRDefault="008478A3" w:rsidP="00AC1FE1">
            <w:pPr>
              <w:pStyle w:val="PlainText"/>
            </w:pPr>
            <w:r w:rsidRPr="00587068">
              <w:t>ЗА</w:t>
            </w:r>
          </w:p>
        </w:tc>
        <w:tc>
          <w:tcPr>
            <w:tcW w:w="3474" w:type="dxa"/>
          </w:tcPr>
          <w:p w:rsidR="008478A3" w:rsidRPr="00587068" w:rsidRDefault="008478A3" w:rsidP="00F436A2">
            <w:pPr>
              <w:pStyle w:val="PlainText"/>
              <w:jc w:val="right"/>
            </w:pPr>
            <w:r>
              <w:t>1 326 455</w:t>
            </w:r>
          </w:p>
        </w:tc>
        <w:tc>
          <w:tcPr>
            <w:tcW w:w="3474" w:type="dxa"/>
          </w:tcPr>
          <w:p w:rsidR="008478A3" w:rsidRPr="00587068" w:rsidRDefault="008478A3" w:rsidP="00AC1FE1">
            <w:pPr>
              <w:pStyle w:val="PlainText"/>
              <w:jc w:val="center"/>
            </w:pPr>
            <w:r>
              <w:t>99,9999</w:t>
            </w:r>
          </w:p>
        </w:tc>
      </w:tr>
      <w:tr w:rsidR="008478A3" w:rsidRPr="00587068" w:rsidTr="00AC1FE1">
        <w:tc>
          <w:tcPr>
            <w:tcW w:w="3473" w:type="dxa"/>
          </w:tcPr>
          <w:p w:rsidR="008478A3" w:rsidRPr="00587068" w:rsidRDefault="008478A3" w:rsidP="00AC1FE1">
            <w:pPr>
              <w:pStyle w:val="PlainText"/>
            </w:pPr>
            <w:r w:rsidRPr="00587068">
              <w:t>ПРОТИВ</w:t>
            </w:r>
          </w:p>
        </w:tc>
        <w:tc>
          <w:tcPr>
            <w:tcW w:w="3474" w:type="dxa"/>
          </w:tcPr>
          <w:p w:rsidR="008478A3" w:rsidRPr="00587068" w:rsidRDefault="008478A3" w:rsidP="00AC1FE1">
            <w:pPr>
              <w:pStyle w:val="PlainText"/>
              <w:jc w:val="right"/>
            </w:pPr>
            <w:r>
              <w:t>1</w:t>
            </w:r>
          </w:p>
        </w:tc>
        <w:tc>
          <w:tcPr>
            <w:tcW w:w="3474" w:type="dxa"/>
          </w:tcPr>
          <w:p w:rsidR="008478A3" w:rsidRPr="00587068" w:rsidRDefault="008478A3" w:rsidP="00AC1FE1">
            <w:pPr>
              <w:pStyle w:val="PlainText"/>
              <w:jc w:val="center"/>
            </w:pPr>
            <w:r w:rsidRPr="001E436D">
              <w:t>0</w:t>
            </w:r>
            <w:r>
              <w:t>,0001</w:t>
            </w:r>
          </w:p>
        </w:tc>
      </w:tr>
      <w:tr w:rsidR="008478A3" w:rsidRPr="00DB4360" w:rsidTr="00AC1FE1">
        <w:tc>
          <w:tcPr>
            <w:tcW w:w="3473" w:type="dxa"/>
          </w:tcPr>
          <w:p w:rsidR="008478A3" w:rsidRPr="00587068" w:rsidRDefault="008478A3" w:rsidP="00AC1FE1">
            <w:pPr>
              <w:pStyle w:val="PlainText"/>
            </w:pPr>
            <w:r w:rsidRPr="00587068">
              <w:t>ВОЗДЕРЖАЛИСЬ</w:t>
            </w:r>
          </w:p>
        </w:tc>
        <w:tc>
          <w:tcPr>
            <w:tcW w:w="3474" w:type="dxa"/>
          </w:tcPr>
          <w:p w:rsidR="008478A3" w:rsidRPr="00587068" w:rsidRDefault="008478A3" w:rsidP="00AC1FE1">
            <w:pPr>
              <w:pStyle w:val="PlainText"/>
              <w:jc w:val="right"/>
            </w:pPr>
            <w:r w:rsidRPr="00587068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8478A3" w:rsidRPr="00587068" w:rsidRDefault="008478A3" w:rsidP="00AC1FE1">
            <w:pPr>
              <w:pStyle w:val="PlainText"/>
              <w:jc w:val="center"/>
            </w:pPr>
            <w:r w:rsidRPr="00587068">
              <w:t>0,00</w:t>
            </w:r>
          </w:p>
        </w:tc>
      </w:tr>
    </w:tbl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8478A3" w:rsidRPr="00DB4360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478A3" w:rsidRPr="00DB4360" w:rsidRDefault="008478A3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DB4360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8478A3" w:rsidRPr="00DB4360" w:rsidRDefault="008478A3" w:rsidP="00F436A2">
            <w:pPr>
              <w:pStyle w:val="PlainText"/>
              <w:jc w:val="both"/>
              <w:rPr>
                <w:b/>
              </w:rPr>
            </w:pPr>
            <w:r w:rsidRPr="00DB4360">
              <w:rPr>
                <w:b/>
              </w:rPr>
              <w:t>Утвердить годовой отчет, годовую бухгалтерскую (финансовую) о</w:t>
            </w:r>
            <w:r w:rsidRPr="00DB4360">
              <w:rPr>
                <w:b/>
              </w:rPr>
              <w:t>т</w:t>
            </w:r>
            <w:r w:rsidRPr="00DB4360">
              <w:rPr>
                <w:b/>
              </w:rPr>
              <w:t>четность общества по результатам 201</w:t>
            </w:r>
            <w:r>
              <w:rPr>
                <w:b/>
              </w:rPr>
              <w:t>9</w:t>
            </w:r>
            <w:r w:rsidRPr="00DB4360">
              <w:rPr>
                <w:b/>
              </w:rPr>
              <w:t xml:space="preserve"> года.</w:t>
            </w:r>
          </w:p>
        </w:tc>
      </w:tr>
    </w:tbl>
    <w:p w:rsidR="008478A3" w:rsidRPr="00DB4360" w:rsidRDefault="008478A3" w:rsidP="00BA6D40">
      <w:pPr>
        <w:pStyle w:val="PlainText"/>
        <w:jc w:val="center"/>
      </w:pPr>
      <w:r w:rsidRPr="00DB4360">
        <w:t>РЕЗУЛЬТАТЫ ГОЛОСОВАНИЯ ПО ВТОРОМУ ВОПРОСУ ПОВЕСТКИ ДНЯ</w:t>
      </w:r>
    </w:p>
    <w:p w:rsidR="008478A3" w:rsidRPr="00DB4360" w:rsidRDefault="008478A3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  <w:jc w:val="center"/>
        <w:rPr>
          <w:b/>
        </w:rPr>
      </w:pPr>
      <w:r w:rsidRPr="00DB4360">
        <w:rPr>
          <w:b/>
        </w:rPr>
        <w:t>Распределение прибыли, в том числе выплата (объявление) дивидендов по результатам 201</w:t>
      </w:r>
      <w:r>
        <w:rPr>
          <w:b/>
        </w:rPr>
        <w:t>9</w:t>
      </w:r>
      <w:r w:rsidRPr="00DB4360">
        <w:rPr>
          <w:b/>
        </w:rPr>
        <w:t xml:space="preserve"> года.</w:t>
      </w:r>
    </w:p>
    <w:p w:rsidR="008478A3" w:rsidRPr="00DB4360" w:rsidRDefault="008478A3" w:rsidP="00DD0AA2">
      <w:pPr>
        <w:pStyle w:val="PlainText"/>
      </w:pPr>
    </w:p>
    <w:p w:rsidR="008478A3" w:rsidRPr="00840E06" w:rsidRDefault="008478A3" w:rsidP="00DD0AA2">
      <w:pPr>
        <w:pStyle w:val="PlainText"/>
      </w:pPr>
      <w:r w:rsidRPr="00DB4360">
        <w:t xml:space="preserve">Число </w:t>
      </w:r>
      <w:r w:rsidRPr="00840E06">
        <w:t>голосов акционеров, принявших участие в собрании по данному вопросу</w:t>
      </w:r>
    </w:p>
    <w:p w:rsidR="008478A3" w:rsidRPr="00840E06" w:rsidRDefault="008478A3" w:rsidP="00DD0AA2">
      <w:pPr>
        <w:pStyle w:val="PlainText"/>
      </w:pPr>
      <w:r w:rsidRPr="00840E06">
        <w:t>повестки дня 1 326 45</w:t>
      </w:r>
      <w:r>
        <w:t>6</w:t>
      </w:r>
    </w:p>
    <w:p w:rsidR="008478A3" w:rsidRPr="00840E06" w:rsidRDefault="008478A3" w:rsidP="00DD0AA2">
      <w:pPr>
        <w:pStyle w:val="PlainText"/>
      </w:pPr>
      <w:r w:rsidRPr="00840E06">
        <w:t>Квоpум есть.</w:t>
      </w:r>
    </w:p>
    <w:p w:rsidR="008478A3" w:rsidRPr="00840E06" w:rsidRDefault="008478A3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8478A3" w:rsidRPr="00840E06" w:rsidRDefault="008478A3" w:rsidP="00DD0AA2">
      <w:pPr>
        <w:pStyle w:val="PlainText"/>
      </w:pPr>
      <w:r w:rsidRPr="00840E06">
        <w:t>недействительными       0</w:t>
      </w:r>
    </w:p>
    <w:p w:rsidR="008478A3" w:rsidRPr="00840E06" w:rsidRDefault="008478A3" w:rsidP="00587068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8478A3" w:rsidRPr="00840E06" w:rsidRDefault="008478A3" w:rsidP="00587068">
      <w:pPr>
        <w:pStyle w:val="PlainText"/>
      </w:pPr>
      <w:r w:rsidRPr="00840E06">
        <w:t>Положением, утвержденным Банком России № 660-П от 16.11.2018 г.       0</w:t>
      </w:r>
    </w:p>
    <w:p w:rsidR="008478A3" w:rsidRDefault="008478A3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8478A3" w:rsidRPr="00DB4360" w:rsidTr="00F436A2">
        <w:tc>
          <w:tcPr>
            <w:tcW w:w="10421" w:type="dxa"/>
            <w:gridSpan w:val="3"/>
          </w:tcPr>
          <w:p w:rsidR="008478A3" w:rsidRPr="00DB4360" w:rsidRDefault="008478A3" w:rsidP="008D42A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8478A3" w:rsidRPr="00587068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Вариант голосования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 w:rsidRPr="00587068">
              <w:t>Количество голосов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 w:rsidRPr="00587068">
              <w:t>%</w:t>
            </w:r>
          </w:p>
        </w:tc>
      </w:tr>
      <w:tr w:rsidR="008478A3" w:rsidRPr="00587068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ЗА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right"/>
            </w:pPr>
            <w:r>
              <w:t>1 326 455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>
              <w:t>99,9999</w:t>
            </w:r>
          </w:p>
        </w:tc>
      </w:tr>
      <w:tr w:rsidR="008478A3" w:rsidRPr="00587068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ПРОТИВ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right"/>
            </w:pPr>
            <w:r>
              <w:t>1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 w:rsidRPr="001E436D">
              <w:t>0</w:t>
            </w:r>
            <w:r>
              <w:t>,0001</w:t>
            </w:r>
          </w:p>
        </w:tc>
      </w:tr>
      <w:tr w:rsidR="008478A3" w:rsidRPr="00DB4360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ВОЗДЕРЖАЛИСЬ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right"/>
            </w:pPr>
            <w:r w:rsidRPr="00587068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 w:rsidRPr="00587068">
              <w:t>0,00</w:t>
            </w:r>
          </w:p>
        </w:tc>
      </w:tr>
    </w:tbl>
    <w:p w:rsidR="008478A3" w:rsidRPr="00840E06" w:rsidRDefault="008478A3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8478A3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478A3" w:rsidRPr="00840E06" w:rsidRDefault="008478A3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8478A3" w:rsidRPr="00F436A2" w:rsidRDefault="008478A3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>Утвердить следующий порядок распределения прибыли АО «Туламашз</w:t>
            </w: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>а</w:t>
            </w: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 xml:space="preserve">водинвест» за 2019 год: </w:t>
            </w:r>
          </w:p>
          <w:p w:rsidR="008478A3" w:rsidRPr="00F436A2" w:rsidRDefault="008478A3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 xml:space="preserve">1) чистую прибыль АО «Туламашзаводинвест»  за </w:t>
            </w:r>
            <w:smartTag w:uri="urn:schemas-microsoft-com:office:smarttags" w:element="metricconverter">
              <w:smartTagPr>
                <w:attr w:name="ProductID" w:val="300041, г"/>
              </w:smartTagPr>
              <w:r w:rsidRPr="00F436A2">
                <w:rPr>
                  <w:rFonts w:ascii="Courier New" w:hAnsi="Courier New" w:cs="Courier New"/>
                  <w:b/>
                  <w:sz w:val="20"/>
                  <w:szCs w:val="20"/>
                </w:rPr>
                <w:t>2019 г</w:t>
              </w:r>
            </w:smartTag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>. в сумме 4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 </w:t>
            </w: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 xml:space="preserve">033 тыс. руб. направить на пополнение оборотных средств. </w:t>
            </w:r>
          </w:p>
          <w:p w:rsidR="008478A3" w:rsidRPr="00840E06" w:rsidRDefault="008478A3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F436A2">
              <w:rPr>
                <w:rFonts w:ascii="Courier New" w:hAnsi="Courier New" w:cs="Courier New"/>
                <w:b/>
                <w:sz w:val="20"/>
                <w:szCs w:val="20"/>
              </w:rPr>
              <w:t>2) Дивиденды по результатам 2019 года не выплачивать.</w:t>
            </w:r>
          </w:p>
        </w:tc>
      </w:tr>
    </w:tbl>
    <w:p w:rsidR="008478A3" w:rsidRPr="00840E06" w:rsidRDefault="008478A3" w:rsidP="00DD0AA2">
      <w:pPr>
        <w:pStyle w:val="PlainText"/>
      </w:pPr>
    </w:p>
    <w:p w:rsidR="008478A3" w:rsidRPr="00840E06" w:rsidRDefault="008478A3" w:rsidP="00DD0AA2">
      <w:pPr>
        <w:pStyle w:val="PlainText"/>
        <w:rPr>
          <w:sz w:val="18"/>
          <w:szCs w:val="18"/>
        </w:rPr>
      </w:pPr>
    </w:p>
    <w:p w:rsidR="008478A3" w:rsidRPr="00840E06" w:rsidRDefault="008478A3" w:rsidP="00DD0AA2">
      <w:pPr>
        <w:pStyle w:val="PlainText"/>
      </w:pPr>
    </w:p>
    <w:p w:rsidR="008478A3" w:rsidRPr="00840E06" w:rsidRDefault="008478A3" w:rsidP="00DD0AA2">
      <w:pPr>
        <w:pStyle w:val="PlainText"/>
        <w:jc w:val="center"/>
      </w:pPr>
      <w:r w:rsidRPr="00840E06">
        <w:t>РЕЗУЛЬТАТЫ ГОЛОСОВАНИЯ ПО ТРЕТЬЕМУ ВОПРОСУ ПОВЕСТКИ ДНЯ</w:t>
      </w:r>
    </w:p>
    <w:p w:rsidR="008478A3" w:rsidRPr="00840E06" w:rsidRDefault="008478A3" w:rsidP="00DD0AA2">
      <w:pPr>
        <w:pStyle w:val="PlainText"/>
        <w:jc w:val="center"/>
      </w:pPr>
      <w:r w:rsidRPr="00840E06">
        <w:t>ГОДОВОГО ОБЩЕГО СОБРАНИЯ АКЦИОНЕРОВ АО "ТУЛАМАШЗАВОДИНВЕСТ"</w:t>
      </w:r>
    </w:p>
    <w:p w:rsidR="008478A3" w:rsidRPr="00840E06" w:rsidRDefault="008478A3" w:rsidP="00DD0AA2">
      <w:pPr>
        <w:pStyle w:val="PlainText"/>
      </w:pPr>
    </w:p>
    <w:p w:rsidR="008478A3" w:rsidRPr="00DB4360" w:rsidRDefault="008478A3" w:rsidP="00DD0AA2">
      <w:pPr>
        <w:pStyle w:val="PlainText"/>
        <w:jc w:val="center"/>
        <w:rPr>
          <w:b/>
        </w:rPr>
      </w:pPr>
      <w:r w:rsidRPr="00840E06">
        <w:rPr>
          <w:b/>
          <w:i/>
          <w:iCs/>
        </w:rPr>
        <w:t>Избрание</w:t>
      </w:r>
      <w:r w:rsidRPr="00DB4360">
        <w:rPr>
          <w:b/>
          <w:i/>
          <w:iCs/>
        </w:rPr>
        <w:t xml:space="preserve"> членов Совета директоров.</w:t>
      </w:r>
    </w:p>
    <w:p w:rsidR="008478A3" w:rsidRPr="00DB4360" w:rsidRDefault="008478A3" w:rsidP="00DD0AA2">
      <w:pPr>
        <w:pStyle w:val="PlainText"/>
      </w:pPr>
    </w:p>
    <w:p w:rsidR="008478A3" w:rsidRPr="00840E06" w:rsidRDefault="008478A3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8478A3" w:rsidRPr="00840E06" w:rsidRDefault="008478A3" w:rsidP="00DD0AA2">
      <w:pPr>
        <w:pStyle w:val="PlainText"/>
      </w:pPr>
      <w:r w:rsidRPr="00840E06">
        <w:t>повестки дня  6 632 2</w:t>
      </w:r>
      <w:r>
        <w:t>8</w:t>
      </w:r>
      <w:r w:rsidRPr="00840E06">
        <w:t>0 с учетом кумулятивного голосования.</w:t>
      </w:r>
    </w:p>
    <w:p w:rsidR="008478A3" w:rsidRPr="00840E06" w:rsidRDefault="008478A3" w:rsidP="00DD0AA2">
      <w:pPr>
        <w:pStyle w:val="PlainText"/>
      </w:pPr>
      <w:r w:rsidRPr="00840E06">
        <w:t>Квоpум есть</w:t>
      </w:r>
    </w:p>
    <w:p w:rsidR="008478A3" w:rsidRPr="00840E06" w:rsidRDefault="008478A3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8478A3" w:rsidRPr="00840E06" w:rsidRDefault="008478A3" w:rsidP="00DD0AA2">
      <w:pPr>
        <w:pStyle w:val="PlainText"/>
      </w:pPr>
      <w:r w:rsidRPr="00840E06">
        <w:t xml:space="preserve">недействительными   </w:t>
      </w:r>
      <w:r w:rsidRPr="00840E06">
        <w:rPr>
          <w:sz w:val="18"/>
          <w:szCs w:val="18"/>
        </w:rPr>
        <w:t>0</w:t>
      </w:r>
    </w:p>
    <w:p w:rsidR="008478A3" w:rsidRPr="00840E06" w:rsidRDefault="008478A3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8478A3" w:rsidRPr="00840E06" w:rsidRDefault="008478A3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8478A3" w:rsidRPr="00840E06" w:rsidRDefault="008478A3" w:rsidP="00DD0AA2">
      <w:pPr>
        <w:pStyle w:val="PlainText"/>
      </w:pP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Пpотив всех кандидатов пpоголосовало....            </w:t>
      </w:r>
      <w:r>
        <w:rPr>
          <w:sz w:val="18"/>
          <w:szCs w:val="18"/>
        </w:rPr>
        <w:t>5</w:t>
      </w:r>
      <w:r w:rsidRPr="00840E06">
        <w:rPr>
          <w:sz w:val="18"/>
          <w:szCs w:val="18"/>
        </w:rPr>
        <w:t xml:space="preserve">  голоса(ов)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Воздеpжалось по всем кандидатам.........    0  голоса(ов)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П р о г о л о с о в а л о   "За":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Фамилия Имя Отчество                    Кол-во голосов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───────────────────────────────────────────────────────────────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1 Васильев Дмитрий Николаевич .................  1 326 45</w:t>
      </w:r>
      <w:r>
        <w:rPr>
          <w:sz w:val="18"/>
          <w:szCs w:val="18"/>
        </w:rPr>
        <w:t>5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2 Даутов Валерий Валентинович .................  </w:t>
      </w:r>
      <w:r>
        <w:rPr>
          <w:sz w:val="18"/>
          <w:szCs w:val="18"/>
        </w:rPr>
        <w:t>1 326 455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Pr="00840E06">
        <w:rPr>
          <w:sz w:val="18"/>
          <w:szCs w:val="18"/>
        </w:rPr>
        <w:t>3</w:t>
      </w:r>
      <w:r w:rsidRPr="005D2BDB">
        <w:t>Гришин Андрей Викторович</w:t>
      </w:r>
      <w:r>
        <w:t xml:space="preserve"> </w:t>
      </w:r>
      <w:r w:rsidRPr="00840E06">
        <w:rPr>
          <w:sz w:val="18"/>
          <w:szCs w:val="18"/>
        </w:rPr>
        <w:t xml:space="preserve">..................  </w:t>
      </w:r>
      <w:r>
        <w:rPr>
          <w:sz w:val="18"/>
          <w:szCs w:val="18"/>
        </w:rPr>
        <w:t>1 326 455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Pr="00840E06">
        <w:rPr>
          <w:sz w:val="18"/>
          <w:szCs w:val="18"/>
        </w:rPr>
        <w:t>4</w:t>
      </w:r>
      <w:r w:rsidRPr="005D2BDB">
        <w:t>Козлов Сергей Владимирович</w:t>
      </w:r>
      <w:r>
        <w:t xml:space="preserve"> </w:t>
      </w:r>
      <w:r w:rsidRPr="00840E06">
        <w:rPr>
          <w:sz w:val="18"/>
          <w:szCs w:val="18"/>
        </w:rPr>
        <w:t xml:space="preserve">................  </w:t>
      </w:r>
      <w:r>
        <w:rPr>
          <w:sz w:val="18"/>
          <w:szCs w:val="18"/>
        </w:rPr>
        <w:t>1 326 455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Pr="00840E06">
        <w:rPr>
          <w:sz w:val="18"/>
          <w:szCs w:val="18"/>
        </w:rPr>
        <w:t>5</w:t>
      </w:r>
      <w:r w:rsidRPr="005D2BDB">
        <w:t>Павленко Михаил Геннадьевич</w:t>
      </w:r>
      <w:r>
        <w:t xml:space="preserve"> </w:t>
      </w:r>
      <w:r w:rsidRPr="00840E06">
        <w:rPr>
          <w:sz w:val="18"/>
          <w:szCs w:val="18"/>
        </w:rPr>
        <w:t xml:space="preserve">...............  </w:t>
      </w:r>
      <w:r>
        <w:rPr>
          <w:sz w:val="18"/>
          <w:szCs w:val="18"/>
        </w:rPr>
        <w:t>1 326 455</w:t>
      </w:r>
    </w:p>
    <w:p w:rsidR="008478A3" w:rsidRPr="00840E06" w:rsidRDefault="008478A3" w:rsidP="00DD0AA2">
      <w:pPr>
        <w:pStyle w:val="PlainText"/>
      </w:pPr>
    </w:p>
    <w:tbl>
      <w:tblPr>
        <w:tblpPr w:leftFromText="180" w:rightFromText="180" w:vertAnchor="text" w:horzAnchor="margin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8478A3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478A3" w:rsidRPr="00840E06" w:rsidRDefault="008478A3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8478A3" w:rsidRPr="00840E06" w:rsidRDefault="008478A3" w:rsidP="00DB436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Совет директоров АО "Туламашзаводинвест" в следующем с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ставе:</w:t>
            </w:r>
          </w:p>
        </w:tc>
      </w:tr>
    </w:tbl>
    <w:p w:rsidR="008478A3" w:rsidRPr="00840E06" w:rsidRDefault="008478A3" w:rsidP="00DD0AA2">
      <w:pPr>
        <w:pStyle w:val="PlainText"/>
      </w:pPr>
    </w:p>
    <w:p w:rsidR="008478A3" w:rsidRPr="00840E06" w:rsidRDefault="008478A3" w:rsidP="00DD0AA2">
      <w:pPr>
        <w:pStyle w:val="PlainText"/>
      </w:pPr>
    </w:p>
    <w:p w:rsidR="008478A3" w:rsidRPr="00840E06" w:rsidRDefault="008478A3" w:rsidP="00DD0AA2">
      <w:pPr>
        <w:pStyle w:val="PlainText"/>
      </w:pPr>
    </w:p>
    <w:p w:rsidR="008478A3" w:rsidRPr="00840E06" w:rsidRDefault="008478A3" w:rsidP="00DD0AA2">
      <w:pPr>
        <w:pStyle w:val="PlainText"/>
      </w:pPr>
    </w:p>
    <w:p w:rsidR="008478A3" w:rsidRPr="00840E06" w:rsidRDefault="008478A3" w:rsidP="00DD0AA2">
      <w:pPr>
        <w:pStyle w:val="PlainText"/>
        <w:ind w:firstLine="3420"/>
        <w:rPr>
          <w:b/>
        </w:rPr>
      </w:pPr>
      <w:r w:rsidRPr="00840E06">
        <w:rPr>
          <w:b/>
        </w:rPr>
        <w:t>1) Васильев Дмитрий Николаевич</w:t>
      </w:r>
    </w:p>
    <w:p w:rsidR="008478A3" w:rsidRPr="00840E06" w:rsidRDefault="008478A3" w:rsidP="00DD0AA2">
      <w:pPr>
        <w:pStyle w:val="PlainText"/>
        <w:ind w:firstLine="3420"/>
        <w:rPr>
          <w:b/>
        </w:rPr>
      </w:pPr>
      <w:r w:rsidRPr="00840E06">
        <w:rPr>
          <w:b/>
        </w:rPr>
        <w:t>2) Даутов Валерий Валентинович</w:t>
      </w:r>
    </w:p>
    <w:p w:rsidR="008478A3" w:rsidRDefault="008478A3" w:rsidP="0088704D">
      <w:pPr>
        <w:pStyle w:val="PlainText"/>
        <w:ind w:firstLine="3420"/>
        <w:rPr>
          <w:b/>
        </w:rPr>
      </w:pPr>
      <w:r>
        <w:rPr>
          <w:b/>
        </w:rPr>
        <w:t xml:space="preserve">3) </w:t>
      </w:r>
      <w:r w:rsidRPr="0088704D">
        <w:rPr>
          <w:b/>
        </w:rPr>
        <w:t>Гришин Андрей Викторович</w:t>
      </w:r>
    </w:p>
    <w:p w:rsidR="008478A3" w:rsidRPr="0088704D" w:rsidRDefault="008478A3" w:rsidP="0088704D">
      <w:pPr>
        <w:pStyle w:val="PlainText"/>
        <w:ind w:firstLine="3420"/>
        <w:rPr>
          <w:b/>
        </w:rPr>
      </w:pPr>
      <w:r>
        <w:rPr>
          <w:b/>
        </w:rPr>
        <w:t>4) К</w:t>
      </w:r>
      <w:r w:rsidRPr="0088704D">
        <w:rPr>
          <w:b/>
        </w:rPr>
        <w:t>озлов Сергей Владимирович</w:t>
      </w:r>
    </w:p>
    <w:p w:rsidR="008478A3" w:rsidRPr="00DB4360" w:rsidRDefault="008478A3" w:rsidP="00DD0AA2">
      <w:pPr>
        <w:pStyle w:val="PlainText"/>
        <w:ind w:firstLine="3420"/>
        <w:rPr>
          <w:b/>
        </w:rPr>
      </w:pPr>
      <w:r>
        <w:rPr>
          <w:b/>
        </w:rPr>
        <w:t xml:space="preserve">5) </w:t>
      </w:r>
      <w:r w:rsidRPr="0088704D">
        <w:rPr>
          <w:b/>
        </w:rPr>
        <w:t>Павленко Михаил Геннадьевич</w:t>
      </w:r>
    </w:p>
    <w:p w:rsidR="008478A3" w:rsidRPr="00DB4360" w:rsidRDefault="008478A3" w:rsidP="00DD0AA2">
      <w:pPr>
        <w:pStyle w:val="PlainText"/>
        <w:rPr>
          <w:b/>
        </w:rPr>
      </w:pPr>
    </w:p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  <w:jc w:val="center"/>
      </w:pPr>
      <w:r w:rsidRPr="00DB4360">
        <w:t>РЕЗУЛЬТАТЫ ГОЛОСОВАНИЯ ПО ЧЕТВЕРТОМУ ВОПРОСУ ПОВЕСТКИ ДНЯ</w:t>
      </w:r>
    </w:p>
    <w:p w:rsidR="008478A3" w:rsidRPr="00DB4360" w:rsidRDefault="008478A3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8478A3" w:rsidRPr="00DB4360" w:rsidRDefault="008478A3" w:rsidP="00DD0AA2">
      <w:pPr>
        <w:pStyle w:val="PlainText"/>
      </w:pPr>
    </w:p>
    <w:p w:rsidR="008478A3" w:rsidRPr="00DB4360" w:rsidRDefault="008478A3" w:rsidP="00DD0AA2">
      <w:pPr>
        <w:pStyle w:val="PlainText"/>
        <w:jc w:val="center"/>
        <w:rPr>
          <w:b/>
        </w:rPr>
      </w:pPr>
      <w:r w:rsidRPr="00DB4360">
        <w:rPr>
          <w:b/>
        </w:rPr>
        <w:t>Избрание членов ревизионной комиссии.</w:t>
      </w:r>
    </w:p>
    <w:p w:rsidR="008478A3" w:rsidRPr="00DB4360" w:rsidRDefault="008478A3" w:rsidP="00DD0AA2">
      <w:pPr>
        <w:pStyle w:val="PlainText"/>
      </w:pPr>
    </w:p>
    <w:p w:rsidR="008478A3" w:rsidRPr="00840E06" w:rsidRDefault="008478A3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8478A3" w:rsidRPr="00840E06" w:rsidRDefault="008478A3" w:rsidP="00DD0AA2">
      <w:pPr>
        <w:pStyle w:val="PlainText"/>
      </w:pPr>
      <w:r w:rsidRPr="00840E06">
        <w:t xml:space="preserve">повестки дня </w:t>
      </w:r>
      <w:r>
        <w:t>1 326 456</w:t>
      </w:r>
    </w:p>
    <w:p w:rsidR="008478A3" w:rsidRPr="00840E06" w:rsidRDefault="008478A3" w:rsidP="00DD0AA2">
      <w:pPr>
        <w:pStyle w:val="PlainText"/>
      </w:pPr>
      <w:r w:rsidRPr="00840E06">
        <w:t>Квоpум есть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2520"/>
        <w:gridCol w:w="1620"/>
        <w:gridCol w:w="1260"/>
        <w:gridCol w:w="1080"/>
        <w:gridCol w:w="2685"/>
      </w:tblGrid>
      <w:tr w:rsidR="008478A3" w:rsidRPr="005546AD" w:rsidTr="008D42A8">
        <w:trPr>
          <w:cantSplit/>
          <w:trHeight w:val="236"/>
        </w:trPr>
        <w:tc>
          <w:tcPr>
            <w:tcW w:w="900" w:type="dxa"/>
            <w:vMerge w:val="restart"/>
          </w:tcPr>
          <w:p w:rsidR="008478A3" w:rsidRPr="0088704D" w:rsidRDefault="008478A3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520" w:type="dxa"/>
            <w:vMerge w:val="restart"/>
          </w:tcPr>
          <w:p w:rsidR="008478A3" w:rsidRPr="0088704D" w:rsidRDefault="008478A3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ФИО</w:t>
            </w:r>
          </w:p>
        </w:tc>
        <w:tc>
          <w:tcPr>
            <w:tcW w:w="6645" w:type="dxa"/>
            <w:gridSpan w:val="4"/>
          </w:tcPr>
          <w:p w:rsidR="008478A3" w:rsidRPr="0088704D" w:rsidRDefault="008478A3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Количество голосов</w:t>
            </w:r>
          </w:p>
        </w:tc>
      </w:tr>
      <w:tr w:rsidR="008478A3" w:rsidRPr="005546AD" w:rsidTr="008D42A8">
        <w:trPr>
          <w:cantSplit/>
          <w:trHeight w:val="236"/>
        </w:trPr>
        <w:tc>
          <w:tcPr>
            <w:tcW w:w="900" w:type="dxa"/>
            <w:vMerge/>
          </w:tcPr>
          <w:p w:rsidR="008478A3" w:rsidRPr="0088704D" w:rsidRDefault="008478A3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8478A3" w:rsidRPr="0088704D" w:rsidRDefault="008478A3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</w:tcPr>
          <w:p w:rsidR="008478A3" w:rsidRPr="0088704D" w:rsidRDefault="008478A3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«За»</w:t>
            </w:r>
          </w:p>
        </w:tc>
        <w:tc>
          <w:tcPr>
            <w:tcW w:w="1260" w:type="dxa"/>
          </w:tcPr>
          <w:p w:rsidR="008478A3" w:rsidRPr="0088704D" w:rsidRDefault="008478A3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«Пр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тив»</w:t>
            </w:r>
          </w:p>
        </w:tc>
        <w:tc>
          <w:tcPr>
            <w:tcW w:w="1080" w:type="dxa"/>
          </w:tcPr>
          <w:p w:rsidR="008478A3" w:rsidRPr="0088704D" w:rsidRDefault="008478A3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«Во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з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де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жа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л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ся»</w:t>
            </w:r>
          </w:p>
        </w:tc>
        <w:tc>
          <w:tcPr>
            <w:tcW w:w="2685" w:type="dxa"/>
          </w:tcPr>
          <w:p w:rsidR="008478A3" w:rsidRPr="0088704D" w:rsidRDefault="008478A3" w:rsidP="00BA6D40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Число голосов, к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торые не подсчит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ы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вались  (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в связи с признанием бюллетеней недействительными или по иным основаниям, предусмотренным Полож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е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нием, утвержденным Ба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н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ком России № 660-П от 16.11.2018 г.)</w:t>
            </w:r>
          </w:p>
        </w:tc>
      </w:tr>
      <w:tr w:rsidR="008478A3" w:rsidRPr="005546AD" w:rsidTr="008D42A8">
        <w:trPr>
          <w:trHeight w:val="386"/>
        </w:trPr>
        <w:tc>
          <w:tcPr>
            <w:tcW w:w="900" w:type="dxa"/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8478A3" w:rsidRPr="0088704D" w:rsidRDefault="008478A3" w:rsidP="008D42A8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Лысанова Нина Ф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е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доровна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1 326 455 (99,9999%)</w:t>
            </w:r>
          </w:p>
        </w:tc>
        <w:tc>
          <w:tcPr>
            <w:tcW w:w="126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 (0,0001%)</w:t>
            </w:r>
          </w:p>
        </w:tc>
      </w:tr>
      <w:tr w:rsidR="008478A3" w:rsidRPr="005546AD" w:rsidTr="008D42A8">
        <w:trPr>
          <w:trHeight w:val="386"/>
        </w:trPr>
        <w:tc>
          <w:tcPr>
            <w:tcW w:w="900" w:type="dxa"/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8478A3" w:rsidRPr="0088704D" w:rsidRDefault="008478A3" w:rsidP="008D42A8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Осташева Ольга Ивановна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1 326 456 (100%)</w:t>
            </w:r>
          </w:p>
        </w:tc>
        <w:tc>
          <w:tcPr>
            <w:tcW w:w="126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8478A3" w:rsidRPr="005546AD" w:rsidTr="008D42A8">
        <w:trPr>
          <w:trHeight w:val="386"/>
        </w:trPr>
        <w:tc>
          <w:tcPr>
            <w:tcW w:w="900" w:type="dxa"/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520" w:type="dxa"/>
          </w:tcPr>
          <w:p w:rsidR="008478A3" w:rsidRPr="0088704D" w:rsidRDefault="008478A3" w:rsidP="008D42A8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Репин Александр Валентинович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1 326 455 (99,999</w:t>
            </w: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%)</w:t>
            </w:r>
          </w:p>
        </w:tc>
        <w:tc>
          <w:tcPr>
            <w:tcW w:w="126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8478A3" w:rsidRPr="0088704D" w:rsidRDefault="008478A3" w:rsidP="008D42A8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 (0,0001%)</w:t>
            </w:r>
          </w:p>
        </w:tc>
      </w:tr>
    </w:tbl>
    <w:p w:rsidR="008478A3" w:rsidRPr="00840E06" w:rsidRDefault="008478A3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8478A3" w:rsidRPr="00840E06" w:rsidRDefault="008478A3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8478A3" w:rsidRPr="00840E06" w:rsidRDefault="008478A3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8478A3" w:rsidRPr="00840E06" w:rsidRDefault="008478A3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8873"/>
      </w:tblGrid>
      <w:tr w:rsidR="008478A3" w:rsidRPr="00DB4360" w:rsidTr="00AC1FE1">
        <w:tc>
          <w:tcPr>
            <w:tcW w:w="1548" w:type="dxa"/>
          </w:tcPr>
          <w:p w:rsidR="008478A3" w:rsidRPr="00840E06" w:rsidRDefault="008478A3" w:rsidP="00AC1FE1">
            <w:pPr>
              <w:pStyle w:val="PlainText"/>
              <w:rPr>
                <w:b/>
                <w:u w:val="single"/>
              </w:rPr>
            </w:pPr>
            <w:r w:rsidRPr="00840E06">
              <w:rPr>
                <w:b/>
                <w:u w:val="single"/>
              </w:rPr>
              <w:t>РЕШЕНИЕ:</w:t>
            </w:r>
          </w:p>
        </w:tc>
        <w:tc>
          <w:tcPr>
            <w:tcW w:w="8873" w:type="dxa"/>
          </w:tcPr>
          <w:p w:rsidR="008478A3" w:rsidRPr="00840E06" w:rsidRDefault="008478A3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ревизионную комиссию в следующем составе:</w:t>
            </w:r>
          </w:p>
          <w:p w:rsidR="008478A3" w:rsidRPr="00840E06" w:rsidRDefault="008478A3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Лысанова Нина Федоровна</w:t>
            </w:r>
          </w:p>
          <w:p w:rsidR="008478A3" w:rsidRPr="00840E06" w:rsidRDefault="008478A3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Осташева Ольга Ивановна</w:t>
            </w:r>
          </w:p>
          <w:p w:rsidR="008478A3" w:rsidRPr="00DB4360" w:rsidRDefault="008478A3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i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Репин Александр Валентинович</w:t>
            </w:r>
          </w:p>
        </w:tc>
      </w:tr>
    </w:tbl>
    <w:p w:rsidR="008478A3" w:rsidRPr="00DB4360" w:rsidRDefault="008478A3" w:rsidP="00DD0AA2">
      <w:pPr>
        <w:rPr>
          <w:rFonts w:ascii="Courier New" w:hAnsi="Courier New" w:cs="Courier New"/>
          <w:sz w:val="20"/>
          <w:szCs w:val="20"/>
        </w:rPr>
      </w:pPr>
    </w:p>
    <w:p w:rsidR="008478A3" w:rsidRPr="00DB4360" w:rsidRDefault="008478A3" w:rsidP="00DD0AA2">
      <w:pPr>
        <w:tabs>
          <w:tab w:val="left" w:pos="516"/>
        </w:tabs>
        <w:rPr>
          <w:rFonts w:ascii="Courier New" w:hAnsi="Courier New" w:cs="Courier New"/>
          <w:sz w:val="20"/>
          <w:szCs w:val="20"/>
        </w:rPr>
      </w:pPr>
    </w:p>
    <w:p w:rsidR="008478A3" w:rsidRPr="00DB4360" w:rsidRDefault="008478A3" w:rsidP="00DD0AA2">
      <w:pPr>
        <w:rPr>
          <w:rFonts w:ascii="Courier New" w:hAnsi="Courier New" w:cs="Courier New"/>
          <w:sz w:val="20"/>
          <w:szCs w:val="20"/>
        </w:rPr>
      </w:pPr>
    </w:p>
    <w:p w:rsidR="008478A3" w:rsidRPr="00DB4360" w:rsidRDefault="008478A3" w:rsidP="00DD0AA2">
      <w:pPr>
        <w:pStyle w:val="PlainText"/>
        <w:jc w:val="center"/>
      </w:pPr>
      <w:r w:rsidRPr="00DB4360">
        <w:t>РЕЗУЛЬТАТЫ ГОЛОСОВАНИЯ ПО ПЯТОМУ ВОПРОСУ ПОВЕСТКИ ДНЯ</w:t>
      </w:r>
    </w:p>
    <w:p w:rsidR="008478A3" w:rsidRPr="00DB4360" w:rsidRDefault="008478A3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8478A3" w:rsidRPr="00DB4360" w:rsidRDefault="008478A3" w:rsidP="00DD0AA2">
      <w:pPr>
        <w:pStyle w:val="PlainText"/>
        <w:tabs>
          <w:tab w:val="left" w:pos="9252"/>
        </w:tabs>
      </w:pPr>
      <w:r w:rsidRPr="00DB4360">
        <w:tab/>
      </w:r>
    </w:p>
    <w:p w:rsidR="008478A3" w:rsidRPr="00DB4360" w:rsidRDefault="008478A3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аудитора.</w:t>
      </w:r>
    </w:p>
    <w:p w:rsidR="008478A3" w:rsidRPr="00DB4360" w:rsidRDefault="008478A3" w:rsidP="00DD0AA2">
      <w:pPr>
        <w:pStyle w:val="PlainText"/>
      </w:pPr>
    </w:p>
    <w:p w:rsidR="008478A3" w:rsidRPr="00BF1A5E" w:rsidRDefault="008478A3" w:rsidP="00DD0AA2">
      <w:pPr>
        <w:pStyle w:val="PlainText"/>
      </w:pPr>
      <w:r w:rsidRPr="00DB4360">
        <w:t>Число голосов акционеров</w:t>
      </w:r>
      <w:r w:rsidRPr="00BF1A5E">
        <w:t>, принявших участие в собрании по данному вопросу</w:t>
      </w:r>
    </w:p>
    <w:p w:rsidR="008478A3" w:rsidRPr="00840E06" w:rsidRDefault="008478A3" w:rsidP="00DD0AA2">
      <w:pPr>
        <w:pStyle w:val="PlainText"/>
      </w:pPr>
      <w:r w:rsidRPr="00840E06">
        <w:t>повестки дня 1 326 45</w:t>
      </w:r>
      <w:r>
        <w:t>6</w:t>
      </w:r>
    </w:p>
    <w:p w:rsidR="008478A3" w:rsidRPr="00840E06" w:rsidRDefault="008478A3" w:rsidP="00DD0AA2">
      <w:pPr>
        <w:pStyle w:val="PlainText"/>
      </w:pPr>
      <w:r w:rsidRPr="00840E06">
        <w:t>Квоpум есть</w:t>
      </w:r>
    </w:p>
    <w:p w:rsidR="008478A3" w:rsidRPr="00840E06" w:rsidRDefault="008478A3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8478A3" w:rsidRPr="00840E06" w:rsidRDefault="008478A3" w:rsidP="00DD0AA2">
      <w:pPr>
        <w:pStyle w:val="PlainText"/>
      </w:pPr>
      <w:r w:rsidRPr="00840E06">
        <w:t xml:space="preserve">недействительными       0 </w:t>
      </w:r>
    </w:p>
    <w:p w:rsidR="008478A3" w:rsidRPr="00840E06" w:rsidRDefault="008478A3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8478A3" w:rsidRPr="00840E06" w:rsidRDefault="008478A3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8478A3" w:rsidRDefault="008478A3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8478A3" w:rsidRPr="00DB4360" w:rsidTr="008D42A8">
        <w:tc>
          <w:tcPr>
            <w:tcW w:w="10421" w:type="dxa"/>
            <w:gridSpan w:val="3"/>
          </w:tcPr>
          <w:p w:rsidR="008478A3" w:rsidRPr="00DB4360" w:rsidRDefault="008478A3" w:rsidP="008D42A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8478A3" w:rsidRPr="00587068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Вариант голосования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 w:rsidRPr="00587068">
              <w:t>Количество голосов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 w:rsidRPr="00587068">
              <w:t>%</w:t>
            </w:r>
          </w:p>
        </w:tc>
      </w:tr>
      <w:tr w:rsidR="008478A3" w:rsidRPr="00587068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ЗА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right"/>
            </w:pPr>
            <w:r>
              <w:t>1 326 455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>
              <w:t>99,9999</w:t>
            </w:r>
          </w:p>
        </w:tc>
      </w:tr>
      <w:tr w:rsidR="008478A3" w:rsidRPr="00587068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ПРОТИВ</w:t>
            </w:r>
          </w:p>
        </w:tc>
        <w:tc>
          <w:tcPr>
            <w:tcW w:w="3474" w:type="dxa"/>
          </w:tcPr>
          <w:p w:rsidR="008478A3" w:rsidRPr="00840E06" w:rsidRDefault="008478A3" w:rsidP="008D42A8">
            <w:pPr>
              <w:pStyle w:val="PlainText"/>
              <w:jc w:val="right"/>
            </w:pPr>
            <w:r w:rsidRPr="00840E06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8478A3" w:rsidRPr="00840E06" w:rsidRDefault="008478A3" w:rsidP="008D42A8">
            <w:pPr>
              <w:pStyle w:val="PlainText"/>
              <w:jc w:val="center"/>
            </w:pPr>
            <w:r w:rsidRPr="00840E06">
              <w:t>0,00</w:t>
            </w:r>
          </w:p>
        </w:tc>
      </w:tr>
      <w:tr w:rsidR="008478A3" w:rsidRPr="00DB4360" w:rsidTr="008D42A8">
        <w:tc>
          <w:tcPr>
            <w:tcW w:w="3473" w:type="dxa"/>
          </w:tcPr>
          <w:p w:rsidR="008478A3" w:rsidRPr="00587068" w:rsidRDefault="008478A3" w:rsidP="008D42A8">
            <w:pPr>
              <w:pStyle w:val="PlainText"/>
            </w:pPr>
            <w:r w:rsidRPr="00587068">
              <w:t>ВОЗДЕРЖАЛИСЬ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right"/>
            </w:pPr>
            <w:r>
              <w:t>1</w:t>
            </w:r>
          </w:p>
        </w:tc>
        <w:tc>
          <w:tcPr>
            <w:tcW w:w="3474" w:type="dxa"/>
          </w:tcPr>
          <w:p w:rsidR="008478A3" w:rsidRPr="00587068" w:rsidRDefault="008478A3" w:rsidP="008D42A8">
            <w:pPr>
              <w:pStyle w:val="PlainText"/>
              <w:jc w:val="center"/>
            </w:pPr>
            <w:r w:rsidRPr="001E436D">
              <w:t>0</w:t>
            </w:r>
            <w:r>
              <w:t>,0001</w:t>
            </w:r>
          </w:p>
        </w:tc>
      </w:tr>
    </w:tbl>
    <w:p w:rsidR="008478A3" w:rsidRPr="00840E06" w:rsidRDefault="008478A3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8640"/>
      </w:tblGrid>
      <w:tr w:rsidR="008478A3" w:rsidRPr="00BF1A5E" w:rsidTr="00AC1FE1">
        <w:trPr>
          <w:cantSplit/>
          <w:trHeight w:val="60"/>
        </w:trPr>
        <w:tc>
          <w:tcPr>
            <w:tcW w:w="1728" w:type="dxa"/>
          </w:tcPr>
          <w:p w:rsidR="008478A3" w:rsidRPr="00840E06" w:rsidRDefault="008478A3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640" w:type="dxa"/>
          </w:tcPr>
          <w:p w:rsidR="008478A3" w:rsidRPr="00DB4360" w:rsidRDefault="008478A3" w:rsidP="0088704D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b/>
                <w:sz w:val="20"/>
                <w:szCs w:val="20"/>
              </w:rPr>
              <w:t>Утвердить аудитором АО «Туламашзаводинвест» аудиторскую компанию – ООО АКГ «ХАРС»  (место нахождения: 300041, г. Тула, ул. Ф. Энгельса, д. 32ж, ОГРН 1027100739951).</w:t>
            </w:r>
          </w:p>
        </w:tc>
      </w:tr>
    </w:tbl>
    <w:p w:rsidR="008478A3" w:rsidRPr="00BF1A5E" w:rsidRDefault="008478A3" w:rsidP="00DD0AA2">
      <w:pPr>
        <w:rPr>
          <w:rFonts w:ascii="Courier New" w:hAnsi="Courier New" w:cs="Courier New"/>
          <w:sz w:val="20"/>
          <w:szCs w:val="20"/>
        </w:rPr>
      </w:pPr>
    </w:p>
    <w:p w:rsidR="008478A3" w:rsidRPr="00BF1A5E" w:rsidRDefault="008478A3" w:rsidP="00DD0AA2">
      <w:pPr>
        <w:pStyle w:val="PlainText"/>
      </w:pPr>
    </w:p>
    <w:p w:rsidR="008478A3" w:rsidRPr="00BF1A5E" w:rsidRDefault="008478A3" w:rsidP="00DD0AA2">
      <w:pPr>
        <w:pStyle w:val="PlainText"/>
      </w:pPr>
    </w:p>
    <w:p w:rsidR="008478A3" w:rsidRPr="00BF1A5E" w:rsidRDefault="008478A3" w:rsidP="00DD0AA2">
      <w:pPr>
        <w:pStyle w:val="PlainText"/>
      </w:pPr>
      <w:r w:rsidRPr="00BF1A5E">
        <w:t xml:space="preserve">             Пред</w:t>
      </w:r>
      <w:r>
        <w:t xml:space="preserve">седатель собрания             п/п   </w:t>
      </w:r>
      <w:r w:rsidRPr="00BF1A5E">
        <w:t xml:space="preserve">             </w:t>
      </w:r>
      <w:r>
        <w:t>Васильев Д.Н.</w:t>
      </w:r>
    </w:p>
    <w:p w:rsidR="008478A3" w:rsidRPr="00BF1A5E" w:rsidRDefault="008478A3" w:rsidP="00DD0AA2">
      <w:pPr>
        <w:pStyle w:val="PlainText"/>
      </w:pPr>
    </w:p>
    <w:p w:rsidR="008478A3" w:rsidRPr="00332E19" w:rsidRDefault="008478A3" w:rsidP="00DD0AA2">
      <w:pPr>
        <w:pStyle w:val="PlainText"/>
      </w:pPr>
      <w:r>
        <w:t xml:space="preserve">             </w:t>
      </w:r>
      <w:r w:rsidRPr="00BF1A5E">
        <w:t xml:space="preserve"> Секре</w:t>
      </w:r>
      <w:r>
        <w:t xml:space="preserve">тарь собрания               п/п      </w:t>
      </w:r>
      <w:r w:rsidRPr="00BF1A5E">
        <w:t xml:space="preserve">            Зимин П.В.</w:t>
      </w:r>
      <w:bookmarkStart w:id="3" w:name="_GoBack"/>
      <w:bookmarkEnd w:id="3"/>
    </w:p>
    <w:sectPr w:rsidR="008478A3" w:rsidRPr="00332E19" w:rsidSect="001C47F9">
      <w:pgSz w:w="11906" w:h="16838"/>
      <w:pgMar w:top="1134" w:right="74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FCA340F"/>
    <w:multiLevelType w:val="hybridMultilevel"/>
    <w:tmpl w:val="1AC2DE64"/>
    <w:lvl w:ilvl="0" w:tplc="031EF038">
      <w:start w:val="1"/>
      <w:numFmt w:val="decimal"/>
      <w:lvlText w:val="%1)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AA2"/>
    <w:rsid w:val="00111139"/>
    <w:rsid w:val="001C47F9"/>
    <w:rsid w:val="001E436D"/>
    <w:rsid w:val="00332E19"/>
    <w:rsid w:val="003C64D9"/>
    <w:rsid w:val="004E4C8F"/>
    <w:rsid w:val="004F16FE"/>
    <w:rsid w:val="005546AD"/>
    <w:rsid w:val="00587068"/>
    <w:rsid w:val="005D2BDB"/>
    <w:rsid w:val="00677F46"/>
    <w:rsid w:val="00786E84"/>
    <w:rsid w:val="00793EA9"/>
    <w:rsid w:val="00840E06"/>
    <w:rsid w:val="008478A3"/>
    <w:rsid w:val="0088704D"/>
    <w:rsid w:val="00890C58"/>
    <w:rsid w:val="008C3935"/>
    <w:rsid w:val="008D42A8"/>
    <w:rsid w:val="00905D96"/>
    <w:rsid w:val="00981E18"/>
    <w:rsid w:val="00A8758C"/>
    <w:rsid w:val="00AC1FE1"/>
    <w:rsid w:val="00AE5A19"/>
    <w:rsid w:val="00AE6A8A"/>
    <w:rsid w:val="00BA6D40"/>
    <w:rsid w:val="00BD531E"/>
    <w:rsid w:val="00BF1A5E"/>
    <w:rsid w:val="00C45115"/>
    <w:rsid w:val="00C802F2"/>
    <w:rsid w:val="00DA6A54"/>
    <w:rsid w:val="00DB4360"/>
    <w:rsid w:val="00DD0AA2"/>
    <w:rsid w:val="00E35547"/>
    <w:rsid w:val="00F436A2"/>
    <w:rsid w:val="00FA7B0B"/>
    <w:rsid w:val="00FE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A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DD0AA2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DD0AA2"/>
    <w:rPr>
      <w:rFonts w:ascii="Courier New" w:hAnsi="Courier New" w:cs="Courier New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DD0A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DD0AA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Normal"/>
    <w:uiPriority w:val="99"/>
    <w:rsid w:val="00DD0AA2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rsid w:val="00DD0AA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90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0C58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F436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106</TotalTime>
  <Pages>3</Pages>
  <Words>1105</Words>
  <Characters>6304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Зимин</dc:creator>
  <cp:keywords/>
  <dc:description/>
  <cp:lastModifiedBy>user</cp:lastModifiedBy>
  <cp:revision>9</cp:revision>
  <cp:lastPrinted>2017-06-27T08:37:00Z</cp:lastPrinted>
  <dcterms:created xsi:type="dcterms:W3CDTF">2017-06-26T14:33:00Z</dcterms:created>
  <dcterms:modified xsi:type="dcterms:W3CDTF">2020-08-18T10:05:00Z</dcterms:modified>
</cp:coreProperties>
</file>