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F71" w:rsidRPr="00DB4360" w:rsidRDefault="00A54F71" w:rsidP="00DD0AA2">
      <w:pPr>
        <w:pStyle w:val="PlainText"/>
        <w:jc w:val="center"/>
        <w:rPr>
          <w:b/>
        </w:rPr>
      </w:pPr>
      <w:r w:rsidRPr="00DB4360">
        <w:rPr>
          <w:b/>
        </w:rPr>
        <w:t>ОТЧЕТ ОБ ИТОГАХ ГОЛОСОВАНИЯ НА ГОДОВОМ ОБЩЕМ СОБРАНИИ АКЦИОНЕРОВ</w:t>
      </w:r>
    </w:p>
    <w:p w:rsidR="00A54F71" w:rsidRPr="00DB4360" w:rsidRDefault="00A54F71" w:rsidP="00DD0AA2">
      <w:pPr>
        <w:pStyle w:val="PlainText"/>
        <w:rPr>
          <w:b/>
        </w:rPr>
      </w:pPr>
      <w:r w:rsidRPr="00DB4360">
        <w:rPr>
          <w:b/>
        </w:rPr>
        <w:t xml:space="preserve">                                  АО "ТУЛАМАШЗАВОДИНВЕСТ"</w:t>
      </w:r>
    </w:p>
    <w:p w:rsidR="00A54F71" w:rsidRPr="00DB4360" w:rsidRDefault="00A54F71" w:rsidP="00DD0AA2">
      <w:pPr>
        <w:pStyle w:val="PlainText"/>
      </w:pPr>
    </w:p>
    <w:p w:rsidR="00A54F71" w:rsidRPr="0088704D" w:rsidRDefault="00A54F71" w:rsidP="00DD0AA2">
      <w:pPr>
        <w:pStyle w:val="PlainText"/>
      </w:pPr>
      <w:r w:rsidRPr="0088704D">
        <w:t>Полное наименование общества: Акционерное общество "Туламашзаводинвест"</w:t>
      </w:r>
    </w:p>
    <w:p w:rsidR="00A54F71" w:rsidRPr="0088704D" w:rsidRDefault="00A54F71" w:rsidP="00DD0AA2">
      <w:pPr>
        <w:pStyle w:val="PlainText"/>
      </w:pPr>
      <w:r w:rsidRPr="0088704D">
        <w:t xml:space="preserve">Место нахождения: Российская Федерация, </w:t>
      </w:r>
      <w:r>
        <w:t>300041</w:t>
      </w:r>
      <w:r w:rsidRPr="0088704D">
        <w:t>, г.Тула, ул.Мосина, д.2.</w:t>
      </w:r>
    </w:p>
    <w:p w:rsidR="00A54F71" w:rsidRPr="0088704D" w:rsidRDefault="00A54F71" w:rsidP="00DD0AA2">
      <w:pPr>
        <w:pStyle w:val="PlainText"/>
      </w:pPr>
      <w:r w:rsidRPr="0088704D">
        <w:t>Вид общего собрания - годовое.</w:t>
      </w:r>
    </w:p>
    <w:p w:rsidR="00A54F71" w:rsidRPr="0088704D" w:rsidRDefault="00A54F71" w:rsidP="00DD0AA2">
      <w:pPr>
        <w:pStyle w:val="PlainText"/>
      </w:pPr>
      <w:r w:rsidRPr="0088704D">
        <w:t xml:space="preserve">Форма проведения - </w:t>
      </w:r>
      <w:r w:rsidRPr="0088704D">
        <w:rPr>
          <w:bCs/>
        </w:rPr>
        <w:t>Заочное голосование</w:t>
      </w:r>
    </w:p>
    <w:p w:rsidR="00A54F71" w:rsidRPr="0088704D" w:rsidRDefault="00A54F71" w:rsidP="00DD0AA2">
      <w:pPr>
        <w:pStyle w:val="PlainText"/>
      </w:pPr>
      <w:r w:rsidRPr="0088704D">
        <w:t xml:space="preserve">Дата составления списка лиц, имеющих право на участие в собрании - </w:t>
      </w:r>
      <w:r w:rsidRPr="0088704D">
        <w:rPr>
          <w:bCs/>
        </w:rPr>
        <w:t>2</w:t>
      </w:r>
      <w:r>
        <w:rPr>
          <w:bCs/>
        </w:rPr>
        <w:t>4</w:t>
      </w:r>
      <w:r w:rsidRPr="0088704D">
        <w:rPr>
          <w:bCs/>
        </w:rPr>
        <w:t> </w:t>
      </w:r>
      <w:r>
        <w:rPr>
          <w:bCs/>
        </w:rPr>
        <w:t>мая</w:t>
      </w:r>
      <w:r w:rsidRPr="0088704D">
        <w:rPr>
          <w:bCs/>
        </w:rPr>
        <w:t xml:space="preserve"> 202</w:t>
      </w:r>
      <w:r>
        <w:rPr>
          <w:bCs/>
        </w:rPr>
        <w:t>1</w:t>
      </w:r>
      <w:r w:rsidRPr="0088704D">
        <w:rPr>
          <w:bCs/>
        </w:rPr>
        <w:t xml:space="preserve"> г.</w:t>
      </w:r>
    </w:p>
    <w:p w:rsidR="00A54F71" w:rsidRPr="0088704D" w:rsidRDefault="00A54F71" w:rsidP="00F436A2">
      <w:pPr>
        <w:pStyle w:val="PlainText"/>
      </w:pPr>
      <w:bookmarkStart w:id="0" w:name="_Hlk46687739"/>
      <w:r w:rsidRPr="0088704D">
        <w:t>Дата</w:t>
      </w:r>
      <w:bookmarkStart w:id="1" w:name="_Hlk46687720"/>
      <w:bookmarkEnd w:id="0"/>
      <w:r>
        <w:t xml:space="preserve"> </w:t>
      </w:r>
      <w:r w:rsidRPr="0088704D">
        <w:t>окончания приема бюллетеней для голосования</w:t>
      </w:r>
      <w:bookmarkEnd w:id="1"/>
      <w:r>
        <w:t>: 18 июня</w:t>
      </w:r>
      <w:r w:rsidRPr="0088704D">
        <w:t xml:space="preserve"> </w:t>
      </w:r>
      <w:r>
        <w:t>2021</w:t>
      </w:r>
      <w:r w:rsidRPr="0088704D">
        <w:t xml:space="preserve"> г.</w:t>
      </w:r>
    </w:p>
    <w:p w:rsidR="00A54F71" w:rsidRPr="0088704D" w:rsidRDefault="00A54F71" w:rsidP="00F436A2">
      <w:pPr>
        <w:pStyle w:val="PlainText"/>
      </w:pPr>
      <w:r w:rsidRPr="0088704D">
        <w:t>Датой проведения общего собрания, проводимого в форме заочного голосования, является дата окончания приема бюллетеней для голосования: 1</w:t>
      </w:r>
      <w:r>
        <w:t>8 июня</w:t>
      </w:r>
      <w:r w:rsidRPr="0088704D">
        <w:t xml:space="preserve"> 202</w:t>
      </w:r>
      <w:r>
        <w:t>1</w:t>
      </w:r>
      <w:r w:rsidRPr="0088704D">
        <w:t xml:space="preserve"> г.</w:t>
      </w:r>
    </w:p>
    <w:p w:rsidR="00A54F71" w:rsidRPr="0088704D" w:rsidRDefault="00A54F71" w:rsidP="00F436A2">
      <w:pPr>
        <w:pStyle w:val="PlainText"/>
      </w:pPr>
      <w:r w:rsidRPr="0088704D">
        <w:t xml:space="preserve">Почтовый адрес, по которому направлялись заполненные бюллетени для голосования: </w:t>
      </w:r>
      <w:r>
        <w:t>300041</w:t>
      </w:r>
      <w:r w:rsidRPr="0088704D">
        <w:t xml:space="preserve">, г. Тула, ул. Мосина, 2, АО «Туламашзаводинвест» (811) (для </w:t>
      </w:r>
      <w:bookmarkStart w:id="2" w:name="_Hlk39662241"/>
      <w:r w:rsidRPr="0088704D">
        <w:t>Тульского филиала АО «РТ-Регистратор»</w:t>
      </w:r>
      <w:bookmarkEnd w:id="2"/>
      <w:r w:rsidRPr="0088704D">
        <w:t>).</w:t>
      </w:r>
    </w:p>
    <w:p w:rsidR="00A54F71" w:rsidRPr="0088704D" w:rsidRDefault="00A54F71" w:rsidP="00F436A2">
      <w:pPr>
        <w:pStyle w:val="PlainText"/>
      </w:pPr>
      <w:r w:rsidRPr="0088704D">
        <w:t xml:space="preserve">Адрес, по которому под роспись предоставлялись заполненные бюллетени для голосования: </w:t>
      </w:r>
      <w:r>
        <w:t>300041</w:t>
      </w:r>
      <w:r w:rsidRPr="0088704D">
        <w:t>, г. Тула, ул. Мосина, 2, Тульский филиал АО «РТ-Регистратор» (здание проходных АО «АК «Туламашзавод», 2 этаж, комн. 209).</w:t>
      </w:r>
    </w:p>
    <w:p w:rsidR="00A54F71" w:rsidRPr="0088704D" w:rsidRDefault="00A54F71" w:rsidP="00DD0AA2">
      <w:pPr>
        <w:pStyle w:val="PlainText"/>
      </w:pPr>
      <w:r w:rsidRPr="0088704D">
        <w:t>Регистратор (счетная комиссия) - Тульский филиал АО "РТ-Регистратор"</w:t>
      </w:r>
    </w:p>
    <w:p w:rsidR="00A54F71" w:rsidRPr="0088704D" w:rsidRDefault="00A54F71" w:rsidP="00DD0AA2">
      <w:pPr>
        <w:pStyle w:val="PlainText"/>
      </w:pPr>
      <w:r w:rsidRPr="0088704D">
        <w:t>Уполномоченные лица Регистратора: Якущев Д.Н.</w:t>
      </w:r>
    </w:p>
    <w:p w:rsidR="00A54F71" w:rsidRPr="0088704D" w:rsidRDefault="00A54F71" w:rsidP="00DD0AA2">
      <w:pPr>
        <w:pStyle w:val="PlainText"/>
      </w:pPr>
      <w:r w:rsidRPr="0088704D">
        <w:t xml:space="preserve">Место нахождения Регистратора: </w:t>
      </w:r>
      <w:smartTag w:uri="urn:schemas-microsoft-com:office:smarttags" w:element="metricconverter">
        <w:smartTagPr>
          <w:attr w:name="ProductID" w:val="127106, г"/>
        </w:smartTagPr>
        <w:r w:rsidRPr="0088704D">
          <w:t>300002, г</w:t>
        </w:r>
      </w:smartTag>
      <w:r w:rsidRPr="0088704D">
        <w:t>.Тула, ул.Мосина, д.2, офис 407.</w:t>
      </w:r>
    </w:p>
    <w:p w:rsidR="00A54F71" w:rsidRPr="0088704D" w:rsidRDefault="00A54F71" w:rsidP="00DD0AA2">
      <w:pPr>
        <w:pStyle w:val="PlainText"/>
      </w:pPr>
      <w:r w:rsidRPr="0088704D">
        <w:t>Число голосов, которыми обладали лица, включенные в список лиц, имевших право на уч</w:t>
      </w:r>
      <w:r w:rsidRPr="0088704D">
        <w:t>а</w:t>
      </w:r>
      <w:r w:rsidRPr="0088704D">
        <w:t>стие в общем собрании акционеров - 1 326 975.</w:t>
      </w:r>
    </w:p>
    <w:p w:rsidR="00A54F71" w:rsidRPr="0088704D" w:rsidRDefault="00A54F71" w:rsidP="00DD0AA2">
      <w:pPr>
        <w:pStyle w:val="PlainText"/>
      </w:pPr>
      <w:r w:rsidRPr="0088704D">
        <w:t>Число голосов, приходившихся на голосующие акции общества, определенное с учетом</w:t>
      </w:r>
    </w:p>
    <w:p w:rsidR="00A54F71" w:rsidRPr="0088704D" w:rsidRDefault="00A54F71" w:rsidP="00DD0AA2">
      <w:pPr>
        <w:pStyle w:val="PlainText"/>
      </w:pPr>
      <w:r w:rsidRPr="0088704D">
        <w:t>положений п. 4.24. Положения, утвержденного Банком России № 660-П от 16.11.2018 г. - 1 326 975.</w:t>
      </w:r>
    </w:p>
    <w:p w:rsidR="00A54F71" w:rsidRPr="0088704D" w:rsidRDefault="00A54F71" w:rsidP="00DD0AA2">
      <w:pPr>
        <w:pStyle w:val="PlainText"/>
        <w:jc w:val="both"/>
      </w:pPr>
      <w:r w:rsidRPr="0088704D">
        <w:t xml:space="preserve">Председатель собрания: Васильев Д.Н. </w:t>
      </w:r>
    </w:p>
    <w:p w:rsidR="00A54F71" w:rsidRPr="0088704D" w:rsidRDefault="00A54F71" w:rsidP="00DD0AA2">
      <w:pPr>
        <w:pStyle w:val="PlainText"/>
        <w:jc w:val="both"/>
      </w:pPr>
      <w:r w:rsidRPr="0088704D">
        <w:t>Секретарь собрания:  Зимин П.В.</w:t>
      </w:r>
    </w:p>
    <w:p w:rsidR="00A54F71" w:rsidRPr="0088704D" w:rsidRDefault="00A54F71" w:rsidP="00DD0AA2">
      <w:pPr>
        <w:pStyle w:val="PlainText"/>
      </w:pPr>
      <w:r>
        <w:t>Дата составления отчета: 23</w:t>
      </w:r>
      <w:r w:rsidRPr="0088704D">
        <w:t>-0</w:t>
      </w:r>
      <w:r>
        <w:t>6-21</w:t>
      </w:r>
    </w:p>
    <w:p w:rsidR="00A54F71" w:rsidRPr="0088704D" w:rsidRDefault="00A54F71" w:rsidP="00DD0AA2">
      <w:pPr>
        <w:pStyle w:val="PlainText"/>
      </w:pPr>
    </w:p>
    <w:p w:rsidR="00A54F71" w:rsidRPr="0088704D" w:rsidRDefault="00A54F71" w:rsidP="00DD0AA2">
      <w:pPr>
        <w:pStyle w:val="PlainText"/>
      </w:pPr>
    </w:p>
    <w:p w:rsidR="00A54F71" w:rsidRPr="00DB4360" w:rsidRDefault="00A54F71" w:rsidP="00DD0AA2">
      <w:pPr>
        <w:pStyle w:val="PlainText"/>
      </w:pPr>
      <w:r w:rsidRPr="0088704D">
        <w:t xml:space="preserve">                                  Повестка дня собрания:</w:t>
      </w:r>
    </w:p>
    <w:p w:rsidR="00A54F71" w:rsidRPr="00DB4360" w:rsidRDefault="00A54F71" w:rsidP="00DD0AA2">
      <w:pPr>
        <w:pStyle w:val="PlainText"/>
      </w:pPr>
    </w:p>
    <w:p w:rsidR="00A54F71" w:rsidRPr="00DB4360" w:rsidRDefault="00A54F71" w:rsidP="00DD0AA2">
      <w:pPr>
        <w:pStyle w:val="PlainText"/>
        <w:jc w:val="both"/>
      </w:pPr>
      <w:r w:rsidRPr="00DB4360">
        <w:t xml:space="preserve">         1. Утверждение годового отчета, годовой бухгалтерской (финансовой) отчетности </w:t>
      </w:r>
    </w:p>
    <w:p w:rsidR="00A54F71" w:rsidRPr="00DB4360" w:rsidRDefault="00A54F71" w:rsidP="00DD0AA2">
      <w:pPr>
        <w:pStyle w:val="PlainText"/>
        <w:jc w:val="both"/>
      </w:pPr>
      <w:r w:rsidRPr="00DB4360">
        <w:t xml:space="preserve">            общества.</w:t>
      </w:r>
    </w:p>
    <w:p w:rsidR="00A54F71" w:rsidRPr="00DB4360" w:rsidRDefault="00A54F71" w:rsidP="00DD0AA2">
      <w:pPr>
        <w:pStyle w:val="PlainText"/>
        <w:jc w:val="both"/>
      </w:pPr>
      <w:r w:rsidRPr="00DB4360">
        <w:t xml:space="preserve">         2. Распределение прибыли, в том числе выплата (объявление) дивидендов по</w:t>
      </w:r>
    </w:p>
    <w:p w:rsidR="00A54F71" w:rsidRPr="00DB4360" w:rsidRDefault="00A54F71" w:rsidP="00DD0AA2">
      <w:pPr>
        <w:pStyle w:val="PlainText"/>
        <w:jc w:val="both"/>
      </w:pPr>
      <w:r w:rsidRPr="00DB4360">
        <w:t xml:space="preserve">            результатам 20</w:t>
      </w:r>
      <w:r>
        <w:t>20</w:t>
      </w:r>
      <w:r w:rsidRPr="00DB4360">
        <w:t xml:space="preserve"> года.</w:t>
      </w:r>
    </w:p>
    <w:p w:rsidR="00A54F71" w:rsidRPr="00DB4360" w:rsidRDefault="00A54F71" w:rsidP="00DD0AA2">
      <w:pPr>
        <w:pStyle w:val="PlainText"/>
        <w:jc w:val="both"/>
      </w:pPr>
      <w:r w:rsidRPr="00DB4360">
        <w:t xml:space="preserve">         3. Избрание членов Совета директоров.</w:t>
      </w:r>
    </w:p>
    <w:p w:rsidR="00A54F71" w:rsidRPr="00DB4360" w:rsidRDefault="00A54F71" w:rsidP="00DD0AA2">
      <w:pPr>
        <w:pStyle w:val="PlainText"/>
        <w:jc w:val="both"/>
      </w:pPr>
      <w:r w:rsidRPr="00DB4360">
        <w:t xml:space="preserve">         4. Избрание членов ревизионной комиссии.</w:t>
      </w:r>
    </w:p>
    <w:p w:rsidR="00A54F71" w:rsidRPr="00DB4360" w:rsidRDefault="00A54F71" w:rsidP="00DD0AA2">
      <w:pPr>
        <w:pStyle w:val="PlainText"/>
        <w:jc w:val="both"/>
      </w:pPr>
      <w:r w:rsidRPr="00DB4360">
        <w:t xml:space="preserve">         5. Утверждение аудитора.</w:t>
      </w:r>
    </w:p>
    <w:p w:rsidR="00A54F71" w:rsidRPr="00DB4360" w:rsidRDefault="00A54F71" w:rsidP="00DD0AA2">
      <w:pPr>
        <w:pStyle w:val="PlainText"/>
      </w:pPr>
    </w:p>
    <w:p w:rsidR="00A54F71" w:rsidRPr="00DB4360" w:rsidRDefault="00A54F71" w:rsidP="00DD0AA2">
      <w:pPr>
        <w:pStyle w:val="PlainText"/>
      </w:pPr>
    </w:p>
    <w:p w:rsidR="00A54F71" w:rsidRPr="00DB4360" w:rsidRDefault="00A54F71" w:rsidP="00DD0AA2">
      <w:pPr>
        <w:pStyle w:val="PlainText"/>
        <w:jc w:val="center"/>
      </w:pPr>
      <w:r w:rsidRPr="00DB4360">
        <w:t>РЕЗУЛЬТАТЫ ГОЛОСОВАНИЯ ПО ПЕРВОМУ ВОПРОСУ ПОВЕСТКИ ДНЯ</w:t>
      </w:r>
    </w:p>
    <w:p w:rsidR="00A54F71" w:rsidRPr="00DB4360" w:rsidRDefault="00A54F71" w:rsidP="00DD0AA2">
      <w:pPr>
        <w:pStyle w:val="PlainText"/>
      </w:pPr>
      <w:r w:rsidRPr="00DB4360">
        <w:t xml:space="preserve">               ГОДОВОГО ОБЩЕГО СОБРАНИЯ АКЦИОНЕРОВ АО "ТУЛАМАШЗАВОДИНВЕСТ"</w:t>
      </w:r>
    </w:p>
    <w:p w:rsidR="00A54F71" w:rsidRPr="00DB4360" w:rsidRDefault="00A54F71" w:rsidP="00DD0AA2">
      <w:pPr>
        <w:pStyle w:val="PlainText"/>
      </w:pPr>
    </w:p>
    <w:p w:rsidR="00A54F71" w:rsidRPr="00DB4360" w:rsidRDefault="00A54F71" w:rsidP="00DD0AA2">
      <w:pPr>
        <w:pStyle w:val="PlainText"/>
        <w:jc w:val="center"/>
        <w:rPr>
          <w:b/>
        </w:rPr>
      </w:pPr>
      <w:r w:rsidRPr="00DB4360">
        <w:rPr>
          <w:b/>
        </w:rPr>
        <w:t>Утверждение годового отчета Общества, годовой бухгалтерской (финансовой) отчетности общества.</w:t>
      </w:r>
    </w:p>
    <w:p w:rsidR="00A54F71" w:rsidRPr="00DB4360" w:rsidRDefault="00A54F71" w:rsidP="00DD0AA2">
      <w:pPr>
        <w:pStyle w:val="PlainText"/>
      </w:pPr>
    </w:p>
    <w:p w:rsidR="00A54F71" w:rsidRPr="00587068" w:rsidRDefault="00A54F71" w:rsidP="00DD0AA2">
      <w:pPr>
        <w:pStyle w:val="PlainText"/>
      </w:pPr>
      <w:r w:rsidRPr="00587068">
        <w:t>Число голосов акционеров, принявших участие в собрании по данному вопросу</w:t>
      </w:r>
    </w:p>
    <w:p w:rsidR="00A54F71" w:rsidRPr="00587068" w:rsidRDefault="00A54F71" w:rsidP="00DD0AA2">
      <w:pPr>
        <w:pStyle w:val="PlainText"/>
      </w:pPr>
      <w:r w:rsidRPr="00587068">
        <w:t>повестки дня 1 326 45</w:t>
      </w:r>
      <w:r>
        <w:t>9</w:t>
      </w:r>
    </w:p>
    <w:p w:rsidR="00A54F71" w:rsidRPr="00587068" w:rsidRDefault="00A54F71" w:rsidP="00DD0AA2">
      <w:pPr>
        <w:pStyle w:val="PlainText"/>
      </w:pPr>
      <w:r w:rsidRPr="00587068">
        <w:t>Квоpум есть.</w:t>
      </w:r>
    </w:p>
    <w:p w:rsidR="00A54F71" w:rsidRPr="00587068" w:rsidRDefault="00A54F71" w:rsidP="00DD0AA2">
      <w:pPr>
        <w:pStyle w:val="PlainText"/>
      </w:pPr>
      <w:r w:rsidRPr="00587068">
        <w:t>Число голосов, которые не подсчитывались в связи с признанием бюллетеней</w:t>
      </w:r>
    </w:p>
    <w:p w:rsidR="00A54F71" w:rsidRPr="00587068" w:rsidRDefault="00A54F71" w:rsidP="00DD0AA2">
      <w:pPr>
        <w:pStyle w:val="PlainText"/>
      </w:pPr>
      <w:r w:rsidRPr="00587068">
        <w:t>недействительными       0</w:t>
      </w:r>
    </w:p>
    <w:p w:rsidR="00A54F71" w:rsidRPr="00587068" w:rsidRDefault="00A54F71" w:rsidP="00DD0AA2">
      <w:pPr>
        <w:pStyle w:val="PlainText"/>
      </w:pPr>
      <w:r w:rsidRPr="00587068">
        <w:t>Число голосов, которые не подсчитывались по иным основаниям, предусмотренным</w:t>
      </w:r>
    </w:p>
    <w:p w:rsidR="00A54F71" w:rsidRPr="00DB4360" w:rsidRDefault="00A54F71" w:rsidP="00DD0AA2">
      <w:pPr>
        <w:pStyle w:val="PlainText"/>
      </w:pPr>
      <w:r w:rsidRPr="00587068">
        <w:t>Положением, утвержденным Банком России № 660-П от 16.11.2018 г.0</w:t>
      </w:r>
    </w:p>
    <w:p w:rsidR="00A54F71" w:rsidRPr="00DB4360" w:rsidRDefault="00A54F71" w:rsidP="00DD0AA2">
      <w:pPr>
        <w:pStyle w:val="PlainTex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73"/>
        <w:gridCol w:w="3474"/>
        <w:gridCol w:w="3474"/>
      </w:tblGrid>
      <w:tr w:rsidR="00A54F71" w:rsidRPr="00DB4360" w:rsidTr="00AC1FE1">
        <w:tc>
          <w:tcPr>
            <w:tcW w:w="10421" w:type="dxa"/>
            <w:gridSpan w:val="3"/>
          </w:tcPr>
          <w:p w:rsidR="00A54F71" w:rsidRPr="00DB4360" w:rsidRDefault="00A54F71" w:rsidP="00AC1FE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B4360">
              <w:rPr>
                <w:rFonts w:ascii="Courier New" w:hAnsi="Courier New" w:cs="Courier New"/>
                <w:sz w:val="20"/>
                <w:szCs w:val="20"/>
              </w:rPr>
              <w:t>Проголосовало</w:t>
            </w:r>
          </w:p>
        </w:tc>
      </w:tr>
      <w:tr w:rsidR="00A54F71" w:rsidRPr="00587068" w:rsidTr="00AC1FE1">
        <w:tc>
          <w:tcPr>
            <w:tcW w:w="3473" w:type="dxa"/>
          </w:tcPr>
          <w:p w:rsidR="00A54F71" w:rsidRPr="004B5EED" w:rsidRDefault="00A54F71" w:rsidP="00AC1FE1">
            <w:pPr>
              <w:pStyle w:val="PlainText"/>
              <w:rPr>
                <w:rFonts w:cs="Courier New"/>
              </w:rPr>
            </w:pPr>
            <w:r w:rsidRPr="004B5EED">
              <w:rPr>
                <w:rFonts w:cs="Courier New"/>
              </w:rPr>
              <w:t>Вариант голосования</w:t>
            </w:r>
          </w:p>
        </w:tc>
        <w:tc>
          <w:tcPr>
            <w:tcW w:w="3474" w:type="dxa"/>
          </w:tcPr>
          <w:p w:rsidR="00A54F71" w:rsidRPr="004B5EED" w:rsidRDefault="00A54F71" w:rsidP="00AC1FE1">
            <w:pPr>
              <w:pStyle w:val="PlainText"/>
              <w:jc w:val="center"/>
              <w:rPr>
                <w:rFonts w:cs="Courier New"/>
              </w:rPr>
            </w:pPr>
            <w:r w:rsidRPr="004B5EED">
              <w:rPr>
                <w:rFonts w:cs="Courier New"/>
              </w:rPr>
              <w:t>Количество голосов</w:t>
            </w:r>
          </w:p>
        </w:tc>
        <w:tc>
          <w:tcPr>
            <w:tcW w:w="3474" w:type="dxa"/>
          </w:tcPr>
          <w:p w:rsidR="00A54F71" w:rsidRPr="004B5EED" w:rsidRDefault="00A54F71" w:rsidP="00AC1FE1">
            <w:pPr>
              <w:pStyle w:val="PlainText"/>
              <w:jc w:val="center"/>
              <w:rPr>
                <w:rFonts w:cs="Courier New"/>
              </w:rPr>
            </w:pPr>
            <w:r w:rsidRPr="004B5EED">
              <w:rPr>
                <w:rFonts w:cs="Courier New"/>
              </w:rPr>
              <w:t>%</w:t>
            </w:r>
          </w:p>
        </w:tc>
      </w:tr>
      <w:tr w:rsidR="00A54F71" w:rsidRPr="00587068" w:rsidTr="00AC1FE1">
        <w:tc>
          <w:tcPr>
            <w:tcW w:w="3473" w:type="dxa"/>
          </w:tcPr>
          <w:p w:rsidR="00A54F71" w:rsidRPr="004B5EED" w:rsidRDefault="00A54F71" w:rsidP="00AC1FE1">
            <w:pPr>
              <w:pStyle w:val="PlainText"/>
              <w:rPr>
                <w:rFonts w:cs="Courier New"/>
              </w:rPr>
            </w:pPr>
            <w:r w:rsidRPr="004B5EED">
              <w:rPr>
                <w:rFonts w:cs="Courier New"/>
              </w:rPr>
              <w:t>ЗА</w:t>
            </w:r>
          </w:p>
        </w:tc>
        <w:tc>
          <w:tcPr>
            <w:tcW w:w="3474" w:type="dxa"/>
          </w:tcPr>
          <w:p w:rsidR="00A54F71" w:rsidRPr="004B5EED" w:rsidRDefault="00A54F71" w:rsidP="00202488">
            <w:pPr>
              <w:pStyle w:val="PlainText"/>
              <w:jc w:val="right"/>
              <w:rPr>
                <w:rFonts w:cs="Courier New"/>
              </w:rPr>
            </w:pPr>
            <w:r w:rsidRPr="004B5EED">
              <w:rPr>
                <w:rFonts w:cs="Courier New"/>
              </w:rPr>
              <w:t>1 326 459</w:t>
            </w:r>
          </w:p>
        </w:tc>
        <w:tc>
          <w:tcPr>
            <w:tcW w:w="3474" w:type="dxa"/>
          </w:tcPr>
          <w:p w:rsidR="00A54F71" w:rsidRPr="004B5EED" w:rsidRDefault="00A54F71" w:rsidP="00AC1FE1">
            <w:pPr>
              <w:pStyle w:val="PlainText"/>
              <w:jc w:val="center"/>
              <w:rPr>
                <w:rFonts w:cs="Courier New"/>
              </w:rPr>
            </w:pPr>
            <w:r w:rsidRPr="004B5EED">
              <w:rPr>
                <w:rFonts w:cs="Courier New"/>
              </w:rPr>
              <w:t>100</w:t>
            </w:r>
          </w:p>
        </w:tc>
      </w:tr>
      <w:tr w:rsidR="00A54F71" w:rsidRPr="00587068" w:rsidTr="00AC1FE1">
        <w:tc>
          <w:tcPr>
            <w:tcW w:w="3473" w:type="dxa"/>
          </w:tcPr>
          <w:p w:rsidR="00A54F71" w:rsidRPr="004B5EED" w:rsidRDefault="00A54F71" w:rsidP="00AC1FE1">
            <w:pPr>
              <w:pStyle w:val="PlainText"/>
              <w:rPr>
                <w:rFonts w:cs="Courier New"/>
              </w:rPr>
            </w:pPr>
            <w:r w:rsidRPr="004B5EED">
              <w:rPr>
                <w:rFonts w:cs="Courier New"/>
              </w:rPr>
              <w:t>ПРОТИВ</w:t>
            </w:r>
          </w:p>
        </w:tc>
        <w:tc>
          <w:tcPr>
            <w:tcW w:w="3474" w:type="dxa"/>
          </w:tcPr>
          <w:p w:rsidR="00A54F71" w:rsidRPr="004B5EED" w:rsidRDefault="00A54F71" w:rsidP="00AC1FE1">
            <w:pPr>
              <w:pStyle w:val="PlainText"/>
              <w:jc w:val="right"/>
              <w:rPr>
                <w:rFonts w:cs="Courier New"/>
              </w:rPr>
            </w:pPr>
            <w:r w:rsidRPr="004B5EED">
              <w:rPr>
                <w:rFonts w:cs="Courier New"/>
              </w:rPr>
              <w:t>0</w:t>
            </w:r>
          </w:p>
        </w:tc>
        <w:tc>
          <w:tcPr>
            <w:tcW w:w="3474" w:type="dxa"/>
          </w:tcPr>
          <w:p w:rsidR="00A54F71" w:rsidRPr="004B5EED" w:rsidRDefault="00A54F71" w:rsidP="00202488">
            <w:pPr>
              <w:pStyle w:val="PlainText"/>
              <w:jc w:val="center"/>
              <w:rPr>
                <w:rFonts w:cs="Courier New"/>
              </w:rPr>
            </w:pPr>
            <w:r w:rsidRPr="004B5EED">
              <w:rPr>
                <w:rFonts w:cs="Courier New"/>
              </w:rPr>
              <w:t>0,00</w:t>
            </w:r>
          </w:p>
        </w:tc>
      </w:tr>
      <w:tr w:rsidR="00A54F71" w:rsidRPr="00DB4360" w:rsidTr="00AC1FE1">
        <w:tc>
          <w:tcPr>
            <w:tcW w:w="3473" w:type="dxa"/>
          </w:tcPr>
          <w:p w:rsidR="00A54F71" w:rsidRPr="004B5EED" w:rsidRDefault="00A54F71" w:rsidP="00AC1FE1">
            <w:pPr>
              <w:pStyle w:val="PlainText"/>
              <w:rPr>
                <w:rFonts w:cs="Courier New"/>
              </w:rPr>
            </w:pPr>
            <w:r w:rsidRPr="004B5EED">
              <w:rPr>
                <w:rFonts w:cs="Courier New"/>
              </w:rPr>
              <w:t>ВОЗДЕРЖАЛИСЬ</w:t>
            </w:r>
          </w:p>
        </w:tc>
        <w:tc>
          <w:tcPr>
            <w:tcW w:w="3474" w:type="dxa"/>
          </w:tcPr>
          <w:p w:rsidR="00A54F71" w:rsidRPr="004B5EED" w:rsidRDefault="00A54F71" w:rsidP="00AC1FE1">
            <w:pPr>
              <w:pStyle w:val="PlainText"/>
              <w:jc w:val="right"/>
              <w:rPr>
                <w:rFonts w:cs="Courier New"/>
              </w:rPr>
            </w:pPr>
            <w:r w:rsidRPr="004B5EED">
              <w:rPr>
                <w:rFonts w:cs="Courier New"/>
                <w:sz w:val="18"/>
                <w:szCs w:val="18"/>
              </w:rPr>
              <w:t>0</w:t>
            </w:r>
          </w:p>
        </w:tc>
        <w:tc>
          <w:tcPr>
            <w:tcW w:w="3474" w:type="dxa"/>
          </w:tcPr>
          <w:p w:rsidR="00A54F71" w:rsidRPr="004B5EED" w:rsidRDefault="00A54F71" w:rsidP="00AC1FE1">
            <w:pPr>
              <w:pStyle w:val="PlainText"/>
              <w:jc w:val="center"/>
              <w:rPr>
                <w:rFonts w:cs="Courier New"/>
              </w:rPr>
            </w:pPr>
            <w:r w:rsidRPr="004B5EED">
              <w:rPr>
                <w:rFonts w:cs="Courier New"/>
              </w:rPr>
              <w:t>0,00</w:t>
            </w:r>
          </w:p>
        </w:tc>
      </w:tr>
    </w:tbl>
    <w:p w:rsidR="00A54F71" w:rsidRPr="00DB4360" w:rsidRDefault="00A54F71" w:rsidP="00DD0AA2">
      <w:pPr>
        <w:pStyle w:val="PlainText"/>
      </w:pPr>
    </w:p>
    <w:p w:rsidR="00A54F71" w:rsidRPr="00DB4360" w:rsidRDefault="00A54F71" w:rsidP="00DD0AA2">
      <w:pPr>
        <w:pStyle w:val="PlainText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48"/>
        <w:gridCol w:w="8058"/>
      </w:tblGrid>
      <w:tr w:rsidR="00A54F71" w:rsidRPr="00DB4360" w:rsidTr="00AC1FE1">
        <w:trPr>
          <w:cantSplit/>
          <w:trHeight w:val="60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A54F71" w:rsidRPr="00DB4360" w:rsidRDefault="00A54F71" w:rsidP="00AC1FE1">
            <w:pPr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</w:pPr>
            <w:r w:rsidRPr="00DB4360"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  <w:t>РЕШЕНИЕ:</w:t>
            </w:r>
          </w:p>
        </w:tc>
        <w:tc>
          <w:tcPr>
            <w:tcW w:w="8058" w:type="dxa"/>
            <w:tcBorders>
              <w:top w:val="nil"/>
              <w:left w:val="nil"/>
              <w:bottom w:val="nil"/>
              <w:right w:val="nil"/>
            </w:tcBorders>
          </w:tcPr>
          <w:p w:rsidR="00A54F71" w:rsidRPr="004B5EED" w:rsidRDefault="00A54F71" w:rsidP="00202488">
            <w:pPr>
              <w:pStyle w:val="PlainText"/>
              <w:jc w:val="both"/>
              <w:rPr>
                <w:rFonts w:cs="Courier New"/>
                <w:b/>
              </w:rPr>
            </w:pPr>
            <w:r w:rsidRPr="004B5EED">
              <w:rPr>
                <w:rFonts w:cs="Courier New"/>
                <w:b/>
              </w:rPr>
              <w:t>Утвердить годовой отчет, годовую бухгалтерскую (финансовую) о</w:t>
            </w:r>
            <w:r w:rsidRPr="004B5EED">
              <w:rPr>
                <w:rFonts w:cs="Courier New"/>
                <w:b/>
              </w:rPr>
              <w:t>т</w:t>
            </w:r>
            <w:r w:rsidRPr="004B5EED">
              <w:rPr>
                <w:rFonts w:cs="Courier New"/>
                <w:b/>
              </w:rPr>
              <w:t>четность общества по результатам 2020 года.</w:t>
            </w:r>
          </w:p>
        </w:tc>
      </w:tr>
    </w:tbl>
    <w:p w:rsidR="00A54F71" w:rsidRPr="00DB4360" w:rsidRDefault="00A54F71" w:rsidP="00BA6D40">
      <w:pPr>
        <w:pStyle w:val="PlainText"/>
        <w:jc w:val="center"/>
      </w:pPr>
      <w:r w:rsidRPr="00DB4360">
        <w:t>РЕЗУЛЬТАТЫ ГОЛОСОВАНИЯ ПО ВТОРОМУ ВОПРОСУ ПОВЕСТКИ ДНЯ</w:t>
      </w:r>
    </w:p>
    <w:p w:rsidR="00A54F71" w:rsidRPr="00DB4360" w:rsidRDefault="00A54F71" w:rsidP="00DD0AA2">
      <w:pPr>
        <w:pStyle w:val="PlainText"/>
        <w:jc w:val="center"/>
      </w:pPr>
      <w:r w:rsidRPr="00DB4360">
        <w:t>ГОДОВОГО ОБЩЕГО СОБРАНИЯ АКЦИОНЕРОВ АО "ТУЛАМАШЗАВОДИНВЕСТ"</w:t>
      </w:r>
    </w:p>
    <w:p w:rsidR="00A54F71" w:rsidRPr="00DB4360" w:rsidRDefault="00A54F71" w:rsidP="00DD0AA2">
      <w:pPr>
        <w:pStyle w:val="PlainText"/>
      </w:pPr>
    </w:p>
    <w:p w:rsidR="00A54F71" w:rsidRPr="00DB4360" w:rsidRDefault="00A54F71" w:rsidP="00DD0AA2">
      <w:pPr>
        <w:pStyle w:val="PlainText"/>
        <w:jc w:val="center"/>
        <w:rPr>
          <w:b/>
        </w:rPr>
      </w:pPr>
      <w:r w:rsidRPr="00DB4360">
        <w:rPr>
          <w:b/>
        </w:rPr>
        <w:t>Распределение прибыли, в том числе выплата (объявление) дивидендов по результатам 201</w:t>
      </w:r>
      <w:r>
        <w:rPr>
          <w:b/>
        </w:rPr>
        <w:t>9</w:t>
      </w:r>
      <w:r w:rsidRPr="00DB4360">
        <w:rPr>
          <w:b/>
        </w:rPr>
        <w:t xml:space="preserve"> года.</w:t>
      </w:r>
    </w:p>
    <w:p w:rsidR="00A54F71" w:rsidRPr="00DB4360" w:rsidRDefault="00A54F71" w:rsidP="00DD0AA2">
      <w:pPr>
        <w:pStyle w:val="PlainText"/>
      </w:pPr>
    </w:p>
    <w:p w:rsidR="00A54F71" w:rsidRPr="00840E06" w:rsidRDefault="00A54F71" w:rsidP="00DD0AA2">
      <w:pPr>
        <w:pStyle w:val="PlainText"/>
      </w:pPr>
      <w:r w:rsidRPr="00DB4360">
        <w:t xml:space="preserve">Число </w:t>
      </w:r>
      <w:r w:rsidRPr="00840E06">
        <w:t>голосов акционеров, принявших участие в собрании по данному вопросу</w:t>
      </w:r>
    </w:p>
    <w:p w:rsidR="00A54F71" w:rsidRPr="00840E06" w:rsidRDefault="00A54F71" w:rsidP="00DD0AA2">
      <w:pPr>
        <w:pStyle w:val="PlainText"/>
      </w:pPr>
      <w:r w:rsidRPr="00840E06">
        <w:t>повестки дня 1 326 45</w:t>
      </w:r>
      <w:r>
        <w:t>9</w:t>
      </w:r>
    </w:p>
    <w:p w:rsidR="00A54F71" w:rsidRPr="00840E06" w:rsidRDefault="00A54F71" w:rsidP="00DD0AA2">
      <w:pPr>
        <w:pStyle w:val="PlainText"/>
      </w:pPr>
      <w:r w:rsidRPr="00840E06">
        <w:t>Квоpум есть.</w:t>
      </w:r>
    </w:p>
    <w:p w:rsidR="00A54F71" w:rsidRPr="00840E06" w:rsidRDefault="00A54F71" w:rsidP="00DD0AA2">
      <w:pPr>
        <w:pStyle w:val="PlainText"/>
      </w:pPr>
      <w:r w:rsidRPr="00840E06">
        <w:t>Число голосов, которые не подсчитывались в связи с признанием бюллетеней</w:t>
      </w:r>
    </w:p>
    <w:p w:rsidR="00A54F71" w:rsidRPr="00840E06" w:rsidRDefault="00A54F71" w:rsidP="00DD0AA2">
      <w:pPr>
        <w:pStyle w:val="PlainText"/>
      </w:pPr>
      <w:r w:rsidRPr="00840E06">
        <w:t>недействительными       0</w:t>
      </w:r>
    </w:p>
    <w:p w:rsidR="00A54F71" w:rsidRPr="00840E06" w:rsidRDefault="00A54F71" w:rsidP="00587068">
      <w:pPr>
        <w:pStyle w:val="PlainText"/>
      </w:pPr>
      <w:r w:rsidRPr="00840E06">
        <w:t>Число голосов, которые не подсчитывались по иным основаниям, предусмотренным</w:t>
      </w:r>
    </w:p>
    <w:p w:rsidR="00A54F71" w:rsidRPr="00840E06" w:rsidRDefault="00A54F71" w:rsidP="00587068">
      <w:pPr>
        <w:pStyle w:val="PlainText"/>
      </w:pPr>
      <w:r w:rsidRPr="00840E06">
        <w:t>Положением, утвержденным Банком России № 660-П от 16.11.2018 г.       0</w:t>
      </w:r>
    </w:p>
    <w:p w:rsidR="00A54F71" w:rsidRDefault="00A54F71" w:rsidP="00DD0AA2">
      <w:pPr>
        <w:pStyle w:val="PlainTex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73"/>
        <w:gridCol w:w="3474"/>
        <w:gridCol w:w="3474"/>
      </w:tblGrid>
      <w:tr w:rsidR="00A54F71" w:rsidRPr="00DB4360" w:rsidTr="00F436A2">
        <w:tc>
          <w:tcPr>
            <w:tcW w:w="10421" w:type="dxa"/>
            <w:gridSpan w:val="3"/>
          </w:tcPr>
          <w:p w:rsidR="00A54F71" w:rsidRPr="00DB4360" w:rsidRDefault="00A54F71" w:rsidP="008D42A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B4360">
              <w:rPr>
                <w:rFonts w:ascii="Courier New" w:hAnsi="Courier New" w:cs="Courier New"/>
                <w:sz w:val="20"/>
                <w:szCs w:val="20"/>
              </w:rPr>
              <w:t>Проголосовало</w:t>
            </w:r>
          </w:p>
        </w:tc>
      </w:tr>
      <w:tr w:rsidR="00A54F71" w:rsidRPr="00587068" w:rsidTr="008D42A8">
        <w:tc>
          <w:tcPr>
            <w:tcW w:w="3473" w:type="dxa"/>
          </w:tcPr>
          <w:p w:rsidR="00A54F71" w:rsidRPr="004B5EED" w:rsidRDefault="00A54F71" w:rsidP="008D42A8">
            <w:pPr>
              <w:pStyle w:val="PlainText"/>
              <w:rPr>
                <w:rFonts w:cs="Courier New"/>
              </w:rPr>
            </w:pPr>
            <w:r w:rsidRPr="004B5EED">
              <w:rPr>
                <w:rFonts w:cs="Courier New"/>
              </w:rPr>
              <w:t>Вариант голосования</w:t>
            </w:r>
          </w:p>
        </w:tc>
        <w:tc>
          <w:tcPr>
            <w:tcW w:w="3474" w:type="dxa"/>
          </w:tcPr>
          <w:p w:rsidR="00A54F71" w:rsidRPr="004B5EED" w:rsidRDefault="00A54F71" w:rsidP="008D42A8">
            <w:pPr>
              <w:pStyle w:val="PlainText"/>
              <w:jc w:val="center"/>
              <w:rPr>
                <w:rFonts w:cs="Courier New"/>
              </w:rPr>
            </w:pPr>
            <w:r w:rsidRPr="004B5EED">
              <w:rPr>
                <w:rFonts w:cs="Courier New"/>
              </w:rPr>
              <w:t>Количество голосов</w:t>
            </w:r>
          </w:p>
        </w:tc>
        <w:tc>
          <w:tcPr>
            <w:tcW w:w="3474" w:type="dxa"/>
          </w:tcPr>
          <w:p w:rsidR="00A54F71" w:rsidRPr="004B5EED" w:rsidRDefault="00A54F71" w:rsidP="008D42A8">
            <w:pPr>
              <w:pStyle w:val="PlainText"/>
              <w:jc w:val="center"/>
              <w:rPr>
                <w:rFonts w:cs="Courier New"/>
              </w:rPr>
            </w:pPr>
            <w:r w:rsidRPr="004B5EED">
              <w:rPr>
                <w:rFonts w:cs="Courier New"/>
              </w:rPr>
              <w:t>%</w:t>
            </w:r>
          </w:p>
        </w:tc>
      </w:tr>
      <w:tr w:rsidR="00A54F71" w:rsidRPr="00587068" w:rsidTr="008D42A8">
        <w:tc>
          <w:tcPr>
            <w:tcW w:w="3473" w:type="dxa"/>
          </w:tcPr>
          <w:p w:rsidR="00A54F71" w:rsidRPr="004B5EED" w:rsidRDefault="00A54F71" w:rsidP="008D42A8">
            <w:pPr>
              <w:pStyle w:val="PlainText"/>
              <w:rPr>
                <w:rFonts w:cs="Courier New"/>
              </w:rPr>
            </w:pPr>
            <w:r w:rsidRPr="004B5EED">
              <w:rPr>
                <w:rFonts w:cs="Courier New"/>
              </w:rPr>
              <w:t>ЗА</w:t>
            </w:r>
          </w:p>
        </w:tc>
        <w:tc>
          <w:tcPr>
            <w:tcW w:w="3474" w:type="dxa"/>
          </w:tcPr>
          <w:p w:rsidR="00A54F71" w:rsidRPr="004B5EED" w:rsidRDefault="00A54F71" w:rsidP="00202488">
            <w:pPr>
              <w:pStyle w:val="PlainText"/>
              <w:jc w:val="right"/>
              <w:rPr>
                <w:rFonts w:cs="Courier New"/>
              </w:rPr>
            </w:pPr>
            <w:r w:rsidRPr="004B5EED">
              <w:rPr>
                <w:rFonts w:cs="Courier New"/>
              </w:rPr>
              <w:t>1 326 459</w:t>
            </w:r>
          </w:p>
        </w:tc>
        <w:tc>
          <w:tcPr>
            <w:tcW w:w="3474" w:type="dxa"/>
          </w:tcPr>
          <w:p w:rsidR="00A54F71" w:rsidRPr="004B5EED" w:rsidRDefault="00A54F71" w:rsidP="008D42A8">
            <w:pPr>
              <w:pStyle w:val="PlainText"/>
              <w:jc w:val="center"/>
              <w:rPr>
                <w:rFonts w:cs="Courier New"/>
              </w:rPr>
            </w:pPr>
            <w:r w:rsidRPr="004B5EED">
              <w:rPr>
                <w:rFonts w:cs="Courier New"/>
              </w:rPr>
              <w:t>100</w:t>
            </w:r>
          </w:p>
        </w:tc>
      </w:tr>
      <w:tr w:rsidR="00A54F71" w:rsidRPr="00587068" w:rsidTr="008D42A8">
        <w:tc>
          <w:tcPr>
            <w:tcW w:w="3473" w:type="dxa"/>
          </w:tcPr>
          <w:p w:rsidR="00A54F71" w:rsidRPr="004B5EED" w:rsidRDefault="00A54F71" w:rsidP="008D42A8">
            <w:pPr>
              <w:pStyle w:val="PlainText"/>
              <w:rPr>
                <w:rFonts w:cs="Courier New"/>
              </w:rPr>
            </w:pPr>
            <w:r w:rsidRPr="004B5EED">
              <w:rPr>
                <w:rFonts w:cs="Courier New"/>
              </w:rPr>
              <w:t>ПРОТИВ</w:t>
            </w:r>
          </w:p>
        </w:tc>
        <w:tc>
          <w:tcPr>
            <w:tcW w:w="3474" w:type="dxa"/>
          </w:tcPr>
          <w:p w:rsidR="00A54F71" w:rsidRPr="004B5EED" w:rsidRDefault="00A54F71" w:rsidP="008D42A8">
            <w:pPr>
              <w:pStyle w:val="PlainText"/>
              <w:jc w:val="right"/>
              <w:rPr>
                <w:rFonts w:cs="Courier New"/>
              </w:rPr>
            </w:pPr>
            <w:r w:rsidRPr="004B5EED">
              <w:rPr>
                <w:rFonts w:cs="Courier New"/>
              </w:rPr>
              <w:t>0</w:t>
            </w:r>
          </w:p>
        </w:tc>
        <w:tc>
          <w:tcPr>
            <w:tcW w:w="3474" w:type="dxa"/>
          </w:tcPr>
          <w:p w:rsidR="00A54F71" w:rsidRPr="004B5EED" w:rsidRDefault="00A54F71" w:rsidP="00202488">
            <w:pPr>
              <w:pStyle w:val="PlainText"/>
              <w:jc w:val="center"/>
              <w:rPr>
                <w:rFonts w:cs="Courier New"/>
              </w:rPr>
            </w:pPr>
            <w:r w:rsidRPr="004B5EED">
              <w:rPr>
                <w:rFonts w:cs="Courier New"/>
              </w:rPr>
              <w:t>0,00</w:t>
            </w:r>
          </w:p>
        </w:tc>
      </w:tr>
      <w:tr w:rsidR="00A54F71" w:rsidRPr="00DB4360" w:rsidTr="008D42A8">
        <w:tc>
          <w:tcPr>
            <w:tcW w:w="3473" w:type="dxa"/>
          </w:tcPr>
          <w:p w:rsidR="00A54F71" w:rsidRPr="004B5EED" w:rsidRDefault="00A54F71" w:rsidP="008D42A8">
            <w:pPr>
              <w:pStyle w:val="PlainText"/>
              <w:rPr>
                <w:rFonts w:cs="Courier New"/>
              </w:rPr>
            </w:pPr>
            <w:r w:rsidRPr="004B5EED">
              <w:rPr>
                <w:rFonts w:cs="Courier New"/>
              </w:rPr>
              <w:t>ВОЗДЕРЖАЛИСЬ</w:t>
            </w:r>
          </w:p>
        </w:tc>
        <w:tc>
          <w:tcPr>
            <w:tcW w:w="3474" w:type="dxa"/>
          </w:tcPr>
          <w:p w:rsidR="00A54F71" w:rsidRPr="004B5EED" w:rsidRDefault="00A54F71" w:rsidP="008D42A8">
            <w:pPr>
              <w:pStyle w:val="PlainText"/>
              <w:jc w:val="right"/>
              <w:rPr>
                <w:rFonts w:cs="Courier New"/>
              </w:rPr>
            </w:pPr>
            <w:r w:rsidRPr="004B5EED">
              <w:rPr>
                <w:rFonts w:cs="Courier New"/>
                <w:sz w:val="18"/>
                <w:szCs w:val="18"/>
              </w:rPr>
              <w:t>0</w:t>
            </w:r>
          </w:p>
        </w:tc>
        <w:tc>
          <w:tcPr>
            <w:tcW w:w="3474" w:type="dxa"/>
          </w:tcPr>
          <w:p w:rsidR="00A54F71" w:rsidRPr="004B5EED" w:rsidRDefault="00A54F71" w:rsidP="008D42A8">
            <w:pPr>
              <w:pStyle w:val="PlainText"/>
              <w:jc w:val="center"/>
              <w:rPr>
                <w:rFonts w:cs="Courier New"/>
              </w:rPr>
            </w:pPr>
            <w:r w:rsidRPr="004B5EED">
              <w:rPr>
                <w:rFonts w:cs="Courier New"/>
              </w:rPr>
              <w:t>0,00</w:t>
            </w:r>
          </w:p>
        </w:tc>
      </w:tr>
    </w:tbl>
    <w:p w:rsidR="00A54F71" w:rsidRPr="00840E06" w:rsidRDefault="00A54F71" w:rsidP="00DD0AA2">
      <w:pPr>
        <w:pStyle w:val="PlainText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48"/>
        <w:gridCol w:w="8058"/>
      </w:tblGrid>
      <w:tr w:rsidR="00A54F71" w:rsidRPr="00840E06" w:rsidTr="00AC1FE1">
        <w:trPr>
          <w:cantSplit/>
          <w:trHeight w:val="60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A54F71" w:rsidRPr="00840E06" w:rsidRDefault="00A54F71" w:rsidP="00AC1FE1">
            <w:pPr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  <w:t>РЕШЕНИЕ:</w:t>
            </w:r>
          </w:p>
        </w:tc>
        <w:tc>
          <w:tcPr>
            <w:tcW w:w="8058" w:type="dxa"/>
            <w:tcBorders>
              <w:top w:val="nil"/>
              <w:left w:val="nil"/>
              <w:bottom w:val="nil"/>
              <w:right w:val="nil"/>
            </w:tcBorders>
          </w:tcPr>
          <w:p w:rsidR="00A54F71" w:rsidRDefault="00A54F71" w:rsidP="00F436A2">
            <w:pPr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F436A2">
              <w:rPr>
                <w:rFonts w:ascii="Courier New" w:hAnsi="Courier New" w:cs="Courier New"/>
                <w:b/>
                <w:sz w:val="20"/>
                <w:szCs w:val="20"/>
              </w:rPr>
              <w:t>Утвердить следующий порядок распределения прибыли АО «Туламашз</w:t>
            </w:r>
            <w:r w:rsidRPr="00F436A2">
              <w:rPr>
                <w:rFonts w:ascii="Courier New" w:hAnsi="Courier New" w:cs="Courier New"/>
                <w:b/>
                <w:sz w:val="20"/>
                <w:szCs w:val="20"/>
              </w:rPr>
              <w:t>а</w:t>
            </w:r>
            <w:r w:rsidRPr="00F436A2">
              <w:rPr>
                <w:rFonts w:ascii="Courier New" w:hAnsi="Courier New" w:cs="Courier New"/>
                <w:b/>
                <w:sz w:val="20"/>
                <w:szCs w:val="20"/>
              </w:rPr>
              <w:t>водинвест» за 20</w:t>
            </w:r>
            <w:r>
              <w:rPr>
                <w:rFonts w:ascii="Courier New" w:hAnsi="Courier New" w:cs="Courier New"/>
                <w:b/>
                <w:sz w:val="20"/>
                <w:szCs w:val="20"/>
              </w:rPr>
              <w:t>20</w:t>
            </w:r>
            <w:r w:rsidRPr="00F436A2">
              <w:rPr>
                <w:rFonts w:ascii="Courier New" w:hAnsi="Courier New" w:cs="Courier New"/>
                <w:b/>
                <w:sz w:val="20"/>
                <w:szCs w:val="20"/>
              </w:rPr>
              <w:t xml:space="preserve"> год: </w:t>
            </w:r>
          </w:p>
          <w:p w:rsidR="00A54F71" w:rsidRDefault="00A54F71" w:rsidP="00F436A2">
            <w:pPr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202488">
              <w:rPr>
                <w:rFonts w:ascii="Courier New" w:hAnsi="Courier New" w:cs="Courier New"/>
                <w:b/>
                <w:sz w:val="20"/>
                <w:szCs w:val="20"/>
              </w:rPr>
              <w:t>1) выплату дивидендов в сумме 49 496 167,50 руб. из расчета 37,3 руб. на одну обыкновенную именную акцию (рег. номер выпуска: 1-01-02055-А от 26.12.2003 г.);</w:t>
            </w:r>
          </w:p>
          <w:p w:rsidR="00A54F71" w:rsidRDefault="00A54F71" w:rsidP="00F436A2">
            <w:pPr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202488">
              <w:rPr>
                <w:rFonts w:ascii="Courier New" w:hAnsi="Courier New" w:cs="Courier New"/>
                <w:b/>
                <w:sz w:val="20"/>
                <w:szCs w:val="20"/>
              </w:rPr>
              <w:t xml:space="preserve">2) погашение займа, полученного от АО «АК «Туламашзавод», в сумме 23 000 000,00 руб. </w:t>
            </w:r>
          </w:p>
          <w:p w:rsidR="00A54F71" w:rsidRDefault="00A54F71" w:rsidP="00F436A2">
            <w:pPr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202488">
              <w:rPr>
                <w:rFonts w:ascii="Courier New" w:hAnsi="Courier New" w:cs="Courier New"/>
                <w:b/>
                <w:sz w:val="20"/>
                <w:szCs w:val="20"/>
              </w:rPr>
              <w:t>3) пополнение оборотных средств в сумме 1 836 576,64 руб.</w:t>
            </w:r>
          </w:p>
          <w:p w:rsidR="00A54F71" w:rsidRPr="00840E06" w:rsidRDefault="00A54F71" w:rsidP="00F436A2">
            <w:pPr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202488">
              <w:rPr>
                <w:rFonts w:ascii="Courier New" w:hAnsi="Courier New" w:cs="Courier New"/>
                <w:b/>
                <w:sz w:val="20"/>
                <w:szCs w:val="20"/>
              </w:rPr>
              <w:t>Утвердить дату, на которую определяются лица, имеющие право на получение дивидендов, – 2 июля 2021 г</w:t>
            </w:r>
            <w:r>
              <w:rPr>
                <w:rFonts w:ascii="Courier New" w:hAnsi="Courier New" w:cs="Courier New"/>
                <w:b/>
                <w:sz w:val="20"/>
                <w:szCs w:val="20"/>
              </w:rPr>
              <w:t>.</w:t>
            </w:r>
          </w:p>
        </w:tc>
      </w:tr>
    </w:tbl>
    <w:p w:rsidR="00A54F71" w:rsidRPr="00840E06" w:rsidRDefault="00A54F71" w:rsidP="00DD0AA2">
      <w:pPr>
        <w:pStyle w:val="PlainText"/>
      </w:pPr>
    </w:p>
    <w:p w:rsidR="00A54F71" w:rsidRPr="00840E06" w:rsidRDefault="00A54F71" w:rsidP="00DD0AA2">
      <w:pPr>
        <w:pStyle w:val="PlainText"/>
        <w:rPr>
          <w:sz w:val="18"/>
          <w:szCs w:val="18"/>
        </w:rPr>
      </w:pPr>
    </w:p>
    <w:p w:rsidR="00A54F71" w:rsidRPr="00840E06" w:rsidRDefault="00A54F71" w:rsidP="00DD0AA2">
      <w:pPr>
        <w:pStyle w:val="PlainText"/>
      </w:pPr>
    </w:p>
    <w:p w:rsidR="00A54F71" w:rsidRPr="00840E06" w:rsidRDefault="00A54F71" w:rsidP="00DD0AA2">
      <w:pPr>
        <w:pStyle w:val="PlainText"/>
        <w:jc w:val="center"/>
      </w:pPr>
      <w:r w:rsidRPr="00840E06">
        <w:t>РЕЗУЛЬТАТЫ ГОЛОСОВАНИЯ ПО ТРЕТЬЕМУ ВОПРОСУ ПОВЕСТКИ ДНЯ</w:t>
      </w:r>
    </w:p>
    <w:p w:rsidR="00A54F71" w:rsidRPr="00840E06" w:rsidRDefault="00A54F71" w:rsidP="00DD0AA2">
      <w:pPr>
        <w:pStyle w:val="PlainText"/>
        <w:jc w:val="center"/>
      </w:pPr>
      <w:r w:rsidRPr="00840E06">
        <w:t>ГОДОВОГО ОБЩЕГО СОБРАНИЯ АКЦИОНЕРОВ АО "ТУЛАМАШЗАВОДИНВЕСТ"</w:t>
      </w:r>
    </w:p>
    <w:p w:rsidR="00A54F71" w:rsidRPr="00840E06" w:rsidRDefault="00A54F71" w:rsidP="00DD0AA2">
      <w:pPr>
        <w:pStyle w:val="PlainText"/>
      </w:pPr>
    </w:p>
    <w:p w:rsidR="00A54F71" w:rsidRPr="00DB4360" w:rsidRDefault="00A54F71" w:rsidP="00DD0AA2">
      <w:pPr>
        <w:pStyle w:val="PlainText"/>
        <w:jc w:val="center"/>
        <w:rPr>
          <w:b/>
        </w:rPr>
      </w:pPr>
      <w:r w:rsidRPr="00840E06">
        <w:rPr>
          <w:b/>
          <w:i/>
          <w:iCs/>
        </w:rPr>
        <w:t>Избрание</w:t>
      </w:r>
      <w:r w:rsidRPr="00DB4360">
        <w:rPr>
          <w:b/>
          <w:i/>
          <w:iCs/>
        </w:rPr>
        <w:t xml:space="preserve"> членов Совета директоров.</w:t>
      </w:r>
    </w:p>
    <w:p w:rsidR="00A54F71" w:rsidRPr="00DB4360" w:rsidRDefault="00A54F71" w:rsidP="00DD0AA2">
      <w:pPr>
        <w:pStyle w:val="PlainText"/>
      </w:pPr>
    </w:p>
    <w:p w:rsidR="00A54F71" w:rsidRPr="00840E06" w:rsidRDefault="00A54F71" w:rsidP="00DD0AA2">
      <w:pPr>
        <w:pStyle w:val="PlainText"/>
      </w:pPr>
      <w:r w:rsidRPr="00840E06">
        <w:t>Число голосов акционеров, принявших участие в собрании по данному вопросу</w:t>
      </w:r>
    </w:p>
    <w:p w:rsidR="00A54F71" w:rsidRPr="00840E06" w:rsidRDefault="00A54F71" w:rsidP="00DD0AA2">
      <w:pPr>
        <w:pStyle w:val="PlainText"/>
      </w:pPr>
      <w:r w:rsidRPr="00840E06">
        <w:t xml:space="preserve">повестки дня  </w:t>
      </w:r>
      <w:r w:rsidRPr="00202488">
        <w:t>6 632 295</w:t>
      </w:r>
      <w:r w:rsidRPr="00840E06">
        <w:t xml:space="preserve"> с учетом кумулятивного голосования.</w:t>
      </w:r>
    </w:p>
    <w:p w:rsidR="00A54F71" w:rsidRPr="00840E06" w:rsidRDefault="00A54F71" w:rsidP="00DD0AA2">
      <w:pPr>
        <w:pStyle w:val="PlainText"/>
      </w:pPr>
      <w:r w:rsidRPr="00840E06">
        <w:t>Квоpум есть</w:t>
      </w:r>
    </w:p>
    <w:p w:rsidR="00A54F71" w:rsidRPr="00840E06" w:rsidRDefault="00A54F71" w:rsidP="00DD0AA2">
      <w:pPr>
        <w:pStyle w:val="PlainText"/>
      </w:pPr>
      <w:r w:rsidRPr="00840E06">
        <w:t>Число голосов, которые не подсчитывались в связи с признанием бюллетеней</w:t>
      </w:r>
    </w:p>
    <w:p w:rsidR="00A54F71" w:rsidRPr="00840E06" w:rsidRDefault="00A54F71" w:rsidP="00DD0AA2">
      <w:pPr>
        <w:pStyle w:val="PlainText"/>
      </w:pPr>
      <w:r w:rsidRPr="00840E06">
        <w:t xml:space="preserve">недействительными   </w:t>
      </w:r>
      <w:r w:rsidRPr="00840E06">
        <w:rPr>
          <w:sz w:val="18"/>
          <w:szCs w:val="18"/>
        </w:rPr>
        <w:t>0</w:t>
      </w:r>
    </w:p>
    <w:p w:rsidR="00A54F71" w:rsidRPr="00840E06" w:rsidRDefault="00A54F71" w:rsidP="00840E06">
      <w:pPr>
        <w:pStyle w:val="PlainText"/>
      </w:pPr>
      <w:r w:rsidRPr="00840E06">
        <w:t>Число голосов, которые не подсчитывались по иным основаниям, предусмотренным</w:t>
      </w:r>
    </w:p>
    <w:p w:rsidR="00A54F71" w:rsidRPr="00840E06" w:rsidRDefault="00A54F71" w:rsidP="00840E06">
      <w:pPr>
        <w:pStyle w:val="PlainText"/>
      </w:pPr>
      <w:r w:rsidRPr="00840E06">
        <w:t>Положением, утвержденным Банком России № 660-П от 16.11.2018 г.       0</w:t>
      </w:r>
    </w:p>
    <w:p w:rsidR="00A54F71" w:rsidRPr="00840E06" w:rsidRDefault="00A54F71" w:rsidP="00DD0AA2">
      <w:pPr>
        <w:pStyle w:val="PlainText"/>
      </w:pPr>
    </w:p>
    <w:p w:rsidR="00A54F71" w:rsidRPr="00840E06" w:rsidRDefault="00A54F71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 xml:space="preserve">                                                  ─────────────</w:t>
      </w:r>
    </w:p>
    <w:p w:rsidR="00A54F71" w:rsidRPr="00840E06" w:rsidRDefault="00A54F71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 xml:space="preserve">Пpотив всех кандидатов пpоголосовало....            </w:t>
      </w:r>
      <w:r>
        <w:rPr>
          <w:sz w:val="18"/>
          <w:szCs w:val="18"/>
        </w:rPr>
        <w:t>0</w:t>
      </w:r>
      <w:r w:rsidRPr="00840E06">
        <w:rPr>
          <w:sz w:val="18"/>
          <w:szCs w:val="18"/>
        </w:rPr>
        <w:t xml:space="preserve">  голоса(ов)</w:t>
      </w:r>
    </w:p>
    <w:p w:rsidR="00A54F71" w:rsidRPr="00840E06" w:rsidRDefault="00A54F71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>Воздеpжалось по всем кандидатам.........    0  голоса(ов)</w:t>
      </w:r>
    </w:p>
    <w:p w:rsidR="00A54F71" w:rsidRPr="00840E06" w:rsidRDefault="00A54F71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>П р о г о л о с о в а л о   "За":</w:t>
      </w:r>
    </w:p>
    <w:p w:rsidR="00A54F71" w:rsidRPr="00840E06" w:rsidRDefault="00A54F71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 xml:space="preserve">                       Фамилия Имя Отчество                    Кол-во голосов</w:t>
      </w:r>
    </w:p>
    <w:p w:rsidR="00A54F71" w:rsidRPr="00840E06" w:rsidRDefault="00A54F71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 xml:space="preserve">              ───────────────────────────────────────────────────────────────</w:t>
      </w:r>
    </w:p>
    <w:p w:rsidR="00A54F71" w:rsidRPr="00202488" w:rsidRDefault="00A54F71" w:rsidP="00DD0AA2">
      <w:pPr>
        <w:pStyle w:val="PlainText"/>
      </w:pPr>
      <w:r w:rsidRPr="00840E06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          </w:t>
      </w:r>
      <w:r w:rsidRPr="00840E06">
        <w:rPr>
          <w:sz w:val="18"/>
          <w:szCs w:val="18"/>
        </w:rPr>
        <w:t xml:space="preserve">1 Васильев Дмитрий Николаевич </w:t>
      </w:r>
      <w:r>
        <w:t>................</w:t>
      </w:r>
      <w:r w:rsidRPr="00202488">
        <w:t>1 326 459</w:t>
      </w:r>
    </w:p>
    <w:p w:rsidR="00A54F71" w:rsidRPr="00202488" w:rsidRDefault="00A54F71" w:rsidP="00DD0AA2">
      <w:pPr>
        <w:pStyle w:val="PlainText"/>
      </w:pPr>
      <w:r w:rsidRPr="00202488">
        <w:t xml:space="preserve">               2 Даутов Вал</w:t>
      </w:r>
      <w:r>
        <w:t>ерий Валентинович .............</w:t>
      </w:r>
      <w:r w:rsidRPr="00202488">
        <w:t>1 326 459</w:t>
      </w:r>
    </w:p>
    <w:p w:rsidR="00A54F71" w:rsidRPr="00202488" w:rsidRDefault="00A54F71" w:rsidP="00DD0AA2">
      <w:pPr>
        <w:pStyle w:val="PlainText"/>
      </w:pPr>
      <w:r w:rsidRPr="00202488">
        <w:t xml:space="preserve">               3</w:t>
      </w:r>
      <w:r>
        <w:t xml:space="preserve"> </w:t>
      </w:r>
      <w:r w:rsidRPr="005D2BDB">
        <w:t>Гришин Андрей Викторович</w:t>
      </w:r>
      <w:r w:rsidRPr="00202488">
        <w:t>................1 326 459</w:t>
      </w:r>
    </w:p>
    <w:p w:rsidR="00A54F71" w:rsidRPr="00202488" w:rsidRDefault="00A54F71" w:rsidP="00DD0AA2">
      <w:pPr>
        <w:pStyle w:val="PlainText"/>
      </w:pPr>
      <w:r w:rsidRPr="00202488">
        <w:t xml:space="preserve">               4</w:t>
      </w:r>
      <w:r>
        <w:t xml:space="preserve"> </w:t>
      </w:r>
      <w:r w:rsidRPr="005D2BDB">
        <w:t>Козлов Сергей Владимирович</w:t>
      </w:r>
      <w:r w:rsidRPr="00202488">
        <w:t>..............1 326 459</w:t>
      </w:r>
    </w:p>
    <w:p w:rsidR="00A54F71" w:rsidRPr="00202488" w:rsidRDefault="00A54F71" w:rsidP="00DD0AA2">
      <w:pPr>
        <w:pStyle w:val="PlainText"/>
      </w:pPr>
      <w:r w:rsidRPr="00202488">
        <w:t xml:space="preserve">               5</w:t>
      </w:r>
      <w:r>
        <w:t xml:space="preserve"> </w:t>
      </w:r>
      <w:r w:rsidRPr="005D2BDB">
        <w:t>Павленко Михаил Геннадьевич</w:t>
      </w:r>
      <w:r w:rsidRPr="00202488">
        <w:t>.............1 326 459</w:t>
      </w:r>
    </w:p>
    <w:p w:rsidR="00A54F71" w:rsidRPr="00840E06" w:rsidRDefault="00A54F71" w:rsidP="00DD0AA2">
      <w:pPr>
        <w:pStyle w:val="PlainText"/>
      </w:pPr>
    </w:p>
    <w:tbl>
      <w:tblPr>
        <w:tblpPr w:leftFromText="180" w:rightFromText="180" w:vertAnchor="text" w:horzAnchor="margin" w:tblpY="2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48"/>
        <w:gridCol w:w="8058"/>
      </w:tblGrid>
      <w:tr w:rsidR="00A54F71" w:rsidRPr="00840E06" w:rsidTr="00AC1FE1">
        <w:trPr>
          <w:cantSplit/>
          <w:trHeight w:val="60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A54F71" w:rsidRPr="00840E06" w:rsidRDefault="00A54F71" w:rsidP="00AC1FE1">
            <w:pPr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  <w:t>РЕШЕНИЕ:</w:t>
            </w:r>
          </w:p>
        </w:tc>
        <w:tc>
          <w:tcPr>
            <w:tcW w:w="8058" w:type="dxa"/>
            <w:tcBorders>
              <w:top w:val="nil"/>
              <w:left w:val="nil"/>
              <w:bottom w:val="nil"/>
              <w:right w:val="nil"/>
            </w:tcBorders>
          </w:tcPr>
          <w:p w:rsidR="00A54F71" w:rsidRPr="00840E06" w:rsidRDefault="00A54F71" w:rsidP="00DB4360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Избрать Совет директоров АО "Туламашзаводинвест" в следующем с</w:t>
            </w: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о</w:t>
            </w: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ставе:</w:t>
            </w:r>
          </w:p>
        </w:tc>
      </w:tr>
    </w:tbl>
    <w:p w:rsidR="00A54F71" w:rsidRPr="00840E06" w:rsidRDefault="00A54F71" w:rsidP="00DD0AA2">
      <w:pPr>
        <w:pStyle w:val="PlainText"/>
      </w:pPr>
    </w:p>
    <w:p w:rsidR="00A54F71" w:rsidRPr="00840E06" w:rsidRDefault="00A54F71" w:rsidP="00DD0AA2">
      <w:pPr>
        <w:pStyle w:val="PlainText"/>
      </w:pPr>
    </w:p>
    <w:p w:rsidR="00A54F71" w:rsidRPr="00840E06" w:rsidRDefault="00A54F71" w:rsidP="00DD0AA2">
      <w:pPr>
        <w:pStyle w:val="PlainText"/>
      </w:pPr>
    </w:p>
    <w:p w:rsidR="00A54F71" w:rsidRPr="00840E06" w:rsidRDefault="00A54F71" w:rsidP="00DD0AA2">
      <w:pPr>
        <w:pStyle w:val="PlainText"/>
      </w:pPr>
    </w:p>
    <w:p w:rsidR="00A54F71" w:rsidRPr="00840E06" w:rsidRDefault="00A54F71" w:rsidP="00DD0AA2">
      <w:pPr>
        <w:pStyle w:val="PlainText"/>
        <w:ind w:firstLine="3420"/>
        <w:rPr>
          <w:b/>
        </w:rPr>
      </w:pPr>
      <w:r w:rsidRPr="00840E06">
        <w:rPr>
          <w:b/>
        </w:rPr>
        <w:t>1) Васильев Дмитрий Николаевич</w:t>
      </w:r>
    </w:p>
    <w:p w:rsidR="00A54F71" w:rsidRPr="00840E06" w:rsidRDefault="00A54F71" w:rsidP="00DD0AA2">
      <w:pPr>
        <w:pStyle w:val="PlainText"/>
        <w:ind w:firstLine="3420"/>
        <w:rPr>
          <w:b/>
        </w:rPr>
      </w:pPr>
      <w:r w:rsidRPr="00840E06">
        <w:rPr>
          <w:b/>
        </w:rPr>
        <w:t>2) Даутов Валерий Валентинович</w:t>
      </w:r>
    </w:p>
    <w:p w:rsidR="00A54F71" w:rsidRDefault="00A54F71" w:rsidP="0088704D">
      <w:pPr>
        <w:pStyle w:val="PlainText"/>
        <w:ind w:firstLine="3420"/>
        <w:rPr>
          <w:b/>
        </w:rPr>
      </w:pPr>
      <w:r>
        <w:rPr>
          <w:b/>
        </w:rPr>
        <w:t xml:space="preserve">3) </w:t>
      </w:r>
      <w:r w:rsidRPr="0088704D">
        <w:rPr>
          <w:b/>
        </w:rPr>
        <w:t>Гришин Андрей Викторович</w:t>
      </w:r>
    </w:p>
    <w:p w:rsidR="00A54F71" w:rsidRPr="0088704D" w:rsidRDefault="00A54F71" w:rsidP="0088704D">
      <w:pPr>
        <w:pStyle w:val="PlainText"/>
        <w:ind w:firstLine="3420"/>
        <w:rPr>
          <w:b/>
        </w:rPr>
      </w:pPr>
      <w:r>
        <w:rPr>
          <w:b/>
        </w:rPr>
        <w:t>4) К</w:t>
      </w:r>
      <w:r w:rsidRPr="0088704D">
        <w:rPr>
          <w:b/>
        </w:rPr>
        <w:t>озлов Сергей Владимирович</w:t>
      </w:r>
    </w:p>
    <w:p w:rsidR="00A54F71" w:rsidRPr="00DB4360" w:rsidRDefault="00A54F71" w:rsidP="00DD0AA2">
      <w:pPr>
        <w:pStyle w:val="PlainText"/>
        <w:ind w:firstLine="3420"/>
        <w:rPr>
          <w:b/>
        </w:rPr>
      </w:pPr>
      <w:r>
        <w:rPr>
          <w:b/>
        </w:rPr>
        <w:t xml:space="preserve">5) </w:t>
      </w:r>
      <w:r w:rsidRPr="0088704D">
        <w:rPr>
          <w:b/>
        </w:rPr>
        <w:t>Павленко Михаил Геннадьевич</w:t>
      </w:r>
    </w:p>
    <w:p w:rsidR="00A54F71" w:rsidRPr="00DB4360" w:rsidRDefault="00A54F71" w:rsidP="00DD0AA2">
      <w:pPr>
        <w:pStyle w:val="PlainText"/>
        <w:rPr>
          <w:b/>
        </w:rPr>
      </w:pPr>
    </w:p>
    <w:p w:rsidR="00A54F71" w:rsidRPr="00DB4360" w:rsidRDefault="00A54F71" w:rsidP="00DD0AA2">
      <w:pPr>
        <w:pStyle w:val="PlainText"/>
      </w:pPr>
    </w:p>
    <w:p w:rsidR="00A54F71" w:rsidRPr="00DB4360" w:rsidRDefault="00A54F71" w:rsidP="00DD0AA2">
      <w:pPr>
        <w:pStyle w:val="PlainText"/>
        <w:jc w:val="center"/>
      </w:pPr>
      <w:r w:rsidRPr="00DB4360">
        <w:t>РЕЗУЛЬТАТЫ ГОЛОСОВАНИЯ ПО ЧЕТВЕРТОМУ ВОПРОСУ ПОВЕСТКИ ДНЯ</w:t>
      </w:r>
    </w:p>
    <w:p w:rsidR="00A54F71" w:rsidRPr="00DB4360" w:rsidRDefault="00A54F71" w:rsidP="00DD0AA2">
      <w:pPr>
        <w:pStyle w:val="PlainText"/>
        <w:jc w:val="center"/>
      </w:pPr>
      <w:r w:rsidRPr="00DB4360">
        <w:t>ГОДОВОГО ОБЩЕГО СОБРАНИЯ АКЦИОНЕРОВ АО "ТУЛАМАШЗАВОДИНВЕСТ"</w:t>
      </w:r>
    </w:p>
    <w:p w:rsidR="00A54F71" w:rsidRPr="00DB4360" w:rsidRDefault="00A54F71" w:rsidP="00DD0AA2">
      <w:pPr>
        <w:pStyle w:val="PlainText"/>
      </w:pPr>
    </w:p>
    <w:p w:rsidR="00A54F71" w:rsidRPr="00DB4360" w:rsidRDefault="00A54F71" w:rsidP="00DD0AA2">
      <w:pPr>
        <w:pStyle w:val="PlainText"/>
        <w:jc w:val="center"/>
        <w:rPr>
          <w:b/>
        </w:rPr>
      </w:pPr>
      <w:r w:rsidRPr="00DB4360">
        <w:rPr>
          <w:b/>
        </w:rPr>
        <w:t>Избрание членов ревизионной комиссии.</w:t>
      </w:r>
    </w:p>
    <w:p w:rsidR="00A54F71" w:rsidRPr="00DB4360" w:rsidRDefault="00A54F71" w:rsidP="00DD0AA2">
      <w:pPr>
        <w:pStyle w:val="PlainText"/>
      </w:pPr>
    </w:p>
    <w:p w:rsidR="00A54F71" w:rsidRPr="00840E06" w:rsidRDefault="00A54F71" w:rsidP="00DD0AA2">
      <w:pPr>
        <w:pStyle w:val="PlainText"/>
      </w:pPr>
      <w:r w:rsidRPr="00840E06">
        <w:t>Число голосов акционеров, принявших участие в собрании по данному вопросу</w:t>
      </w:r>
    </w:p>
    <w:p w:rsidR="00A54F71" w:rsidRPr="00840E06" w:rsidRDefault="00A54F71" w:rsidP="00DD0AA2">
      <w:pPr>
        <w:pStyle w:val="PlainText"/>
      </w:pPr>
      <w:r w:rsidRPr="00840E06">
        <w:t xml:space="preserve">повестки дня </w:t>
      </w:r>
      <w:r>
        <w:t>1 326 459</w:t>
      </w:r>
    </w:p>
    <w:p w:rsidR="00A54F71" w:rsidRPr="00840E06" w:rsidRDefault="00A54F71" w:rsidP="00DD0AA2">
      <w:pPr>
        <w:pStyle w:val="PlainText"/>
      </w:pPr>
      <w:r w:rsidRPr="00840E06">
        <w:t>Квоpум есть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00"/>
        <w:gridCol w:w="2520"/>
        <w:gridCol w:w="1620"/>
        <w:gridCol w:w="1080"/>
        <w:gridCol w:w="1440"/>
        <w:gridCol w:w="2505"/>
      </w:tblGrid>
      <w:tr w:rsidR="00A54F71" w:rsidRPr="005546AD" w:rsidTr="008D42A8">
        <w:trPr>
          <w:cantSplit/>
          <w:trHeight w:val="236"/>
        </w:trPr>
        <w:tc>
          <w:tcPr>
            <w:tcW w:w="900" w:type="dxa"/>
            <w:vMerge w:val="restart"/>
          </w:tcPr>
          <w:p w:rsidR="00A54F71" w:rsidRPr="0088704D" w:rsidRDefault="00A54F71" w:rsidP="008D42A8">
            <w:pPr>
              <w:ind w:right="251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2520" w:type="dxa"/>
            <w:vMerge w:val="restart"/>
          </w:tcPr>
          <w:p w:rsidR="00A54F71" w:rsidRPr="0088704D" w:rsidRDefault="00A54F71" w:rsidP="008D42A8">
            <w:pPr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ФИО</w:t>
            </w:r>
          </w:p>
        </w:tc>
        <w:tc>
          <w:tcPr>
            <w:tcW w:w="6645" w:type="dxa"/>
            <w:gridSpan w:val="4"/>
          </w:tcPr>
          <w:p w:rsidR="00A54F71" w:rsidRPr="0088704D" w:rsidRDefault="00A54F71" w:rsidP="008D42A8">
            <w:pPr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Количество голосов</w:t>
            </w:r>
          </w:p>
        </w:tc>
      </w:tr>
      <w:tr w:rsidR="00A54F71" w:rsidRPr="005546AD" w:rsidTr="0052385D">
        <w:trPr>
          <w:cantSplit/>
          <w:trHeight w:val="236"/>
        </w:trPr>
        <w:tc>
          <w:tcPr>
            <w:tcW w:w="900" w:type="dxa"/>
            <w:vMerge/>
          </w:tcPr>
          <w:p w:rsidR="00A54F71" w:rsidRPr="0088704D" w:rsidRDefault="00A54F71" w:rsidP="008D42A8">
            <w:pPr>
              <w:ind w:right="251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A54F71" w:rsidRPr="0088704D" w:rsidRDefault="00A54F71" w:rsidP="008D42A8">
            <w:pPr>
              <w:ind w:right="251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0" w:type="dxa"/>
          </w:tcPr>
          <w:p w:rsidR="00A54F71" w:rsidRPr="0088704D" w:rsidRDefault="00A54F71" w:rsidP="008D42A8">
            <w:pPr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«За»</w:t>
            </w:r>
          </w:p>
        </w:tc>
        <w:tc>
          <w:tcPr>
            <w:tcW w:w="1080" w:type="dxa"/>
          </w:tcPr>
          <w:p w:rsidR="00A54F71" w:rsidRPr="0088704D" w:rsidRDefault="00A54F71" w:rsidP="008D42A8">
            <w:pPr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«Пр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>о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>тив»</w:t>
            </w:r>
          </w:p>
        </w:tc>
        <w:tc>
          <w:tcPr>
            <w:tcW w:w="1440" w:type="dxa"/>
          </w:tcPr>
          <w:p w:rsidR="00A54F71" w:rsidRPr="0088704D" w:rsidRDefault="00A54F71" w:rsidP="008D42A8">
            <w:pPr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«Возде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>р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>жался»</w:t>
            </w:r>
          </w:p>
        </w:tc>
        <w:tc>
          <w:tcPr>
            <w:tcW w:w="2505" w:type="dxa"/>
          </w:tcPr>
          <w:p w:rsidR="00A54F71" w:rsidRPr="0088704D" w:rsidRDefault="00A54F71" w:rsidP="00BA6D40">
            <w:pPr>
              <w:ind w:right="251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Число голосов, которые не по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>д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>считывались  (</w:t>
            </w:r>
            <w:r w:rsidRPr="00BA6D40">
              <w:rPr>
                <w:rFonts w:ascii="Courier New" w:hAnsi="Courier New" w:cs="Courier New"/>
                <w:sz w:val="16"/>
                <w:szCs w:val="16"/>
              </w:rPr>
              <w:t>в связи с признанием бюллетеней недейств</w:t>
            </w:r>
            <w:r w:rsidRPr="00BA6D40">
              <w:rPr>
                <w:rFonts w:ascii="Courier New" w:hAnsi="Courier New" w:cs="Courier New"/>
                <w:sz w:val="16"/>
                <w:szCs w:val="16"/>
              </w:rPr>
              <w:t>и</w:t>
            </w:r>
            <w:r w:rsidRPr="00BA6D40">
              <w:rPr>
                <w:rFonts w:ascii="Courier New" w:hAnsi="Courier New" w:cs="Courier New"/>
                <w:sz w:val="16"/>
                <w:szCs w:val="16"/>
              </w:rPr>
              <w:t>тельными или по иным основаниям, пред</w:t>
            </w:r>
            <w:r w:rsidRPr="00BA6D40">
              <w:rPr>
                <w:rFonts w:ascii="Courier New" w:hAnsi="Courier New" w:cs="Courier New"/>
                <w:sz w:val="16"/>
                <w:szCs w:val="16"/>
              </w:rPr>
              <w:t>у</w:t>
            </w:r>
            <w:r w:rsidRPr="00BA6D40">
              <w:rPr>
                <w:rFonts w:ascii="Courier New" w:hAnsi="Courier New" w:cs="Courier New"/>
                <w:sz w:val="16"/>
                <w:szCs w:val="16"/>
              </w:rPr>
              <w:t>смотренным Положен</w:t>
            </w:r>
            <w:r w:rsidRPr="00BA6D40">
              <w:rPr>
                <w:rFonts w:ascii="Courier New" w:hAnsi="Courier New" w:cs="Courier New"/>
                <w:sz w:val="16"/>
                <w:szCs w:val="16"/>
              </w:rPr>
              <w:t>и</w:t>
            </w:r>
            <w:r w:rsidRPr="00BA6D40">
              <w:rPr>
                <w:rFonts w:ascii="Courier New" w:hAnsi="Courier New" w:cs="Courier New"/>
                <w:sz w:val="16"/>
                <w:szCs w:val="16"/>
              </w:rPr>
              <w:t>ем, утвержденным Ба</w:t>
            </w:r>
            <w:r w:rsidRPr="00BA6D40">
              <w:rPr>
                <w:rFonts w:ascii="Courier New" w:hAnsi="Courier New" w:cs="Courier New"/>
                <w:sz w:val="16"/>
                <w:szCs w:val="16"/>
              </w:rPr>
              <w:t>н</w:t>
            </w:r>
            <w:r w:rsidRPr="00BA6D40">
              <w:rPr>
                <w:rFonts w:ascii="Courier New" w:hAnsi="Courier New" w:cs="Courier New"/>
                <w:sz w:val="16"/>
                <w:szCs w:val="16"/>
              </w:rPr>
              <w:t>ком России № 660-П от 16.11.2018 г.)</w:t>
            </w:r>
          </w:p>
        </w:tc>
      </w:tr>
      <w:tr w:rsidR="00A54F71" w:rsidRPr="005546AD" w:rsidTr="0052385D">
        <w:trPr>
          <w:trHeight w:val="386"/>
        </w:trPr>
        <w:tc>
          <w:tcPr>
            <w:tcW w:w="900" w:type="dxa"/>
          </w:tcPr>
          <w:p w:rsidR="00A54F71" w:rsidRPr="0088704D" w:rsidRDefault="00A54F71" w:rsidP="008D42A8">
            <w:pPr>
              <w:keepNext/>
              <w:spacing w:before="28" w:after="28"/>
              <w:ind w:right="251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520" w:type="dxa"/>
          </w:tcPr>
          <w:p w:rsidR="00A54F71" w:rsidRPr="0088704D" w:rsidRDefault="00A54F71" w:rsidP="008D42A8">
            <w:pPr>
              <w:keepNext/>
              <w:spacing w:before="28" w:after="28"/>
              <w:ind w:right="251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Лысанова Нина Ф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>е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>доровна</w:t>
            </w:r>
          </w:p>
        </w:tc>
        <w:tc>
          <w:tcPr>
            <w:tcW w:w="1620" w:type="dxa"/>
            <w:tcMar>
              <w:left w:w="28" w:type="dxa"/>
              <w:right w:w="28" w:type="dxa"/>
            </w:tcMar>
          </w:tcPr>
          <w:p w:rsidR="00A54F71" w:rsidRPr="0088704D" w:rsidRDefault="00A54F71" w:rsidP="00202488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1 326 45</w:t>
            </w: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 xml:space="preserve"> (99,9999%)</w:t>
            </w:r>
          </w:p>
        </w:tc>
        <w:tc>
          <w:tcPr>
            <w:tcW w:w="1080" w:type="dxa"/>
            <w:tcMar>
              <w:left w:w="28" w:type="dxa"/>
              <w:right w:w="28" w:type="dxa"/>
            </w:tcMar>
          </w:tcPr>
          <w:p w:rsidR="00A54F71" w:rsidRPr="0088704D" w:rsidRDefault="00A54F71" w:rsidP="008D42A8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0 (0%)</w:t>
            </w:r>
          </w:p>
        </w:tc>
        <w:tc>
          <w:tcPr>
            <w:tcW w:w="1440" w:type="dxa"/>
            <w:tcMar>
              <w:left w:w="28" w:type="dxa"/>
              <w:right w:w="28" w:type="dxa"/>
            </w:tcMar>
          </w:tcPr>
          <w:p w:rsidR="00A54F71" w:rsidRPr="0088704D" w:rsidRDefault="00A54F71" w:rsidP="008D42A8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1 (0,0001%)</w:t>
            </w:r>
          </w:p>
        </w:tc>
        <w:tc>
          <w:tcPr>
            <w:tcW w:w="2505" w:type="dxa"/>
            <w:tcMar>
              <w:left w:w="28" w:type="dxa"/>
              <w:right w:w="28" w:type="dxa"/>
            </w:tcMar>
          </w:tcPr>
          <w:p w:rsidR="00A54F71" w:rsidRPr="0088704D" w:rsidRDefault="00A54F71" w:rsidP="008D42A8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0 (0%)</w:t>
            </w:r>
          </w:p>
        </w:tc>
      </w:tr>
      <w:tr w:rsidR="00A54F71" w:rsidRPr="005546AD" w:rsidTr="0052385D">
        <w:trPr>
          <w:trHeight w:val="386"/>
        </w:trPr>
        <w:tc>
          <w:tcPr>
            <w:tcW w:w="900" w:type="dxa"/>
          </w:tcPr>
          <w:p w:rsidR="00A54F71" w:rsidRPr="0088704D" w:rsidRDefault="00A54F71" w:rsidP="008D42A8">
            <w:pPr>
              <w:keepNext/>
              <w:spacing w:before="28" w:after="28"/>
              <w:ind w:right="251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520" w:type="dxa"/>
          </w:tcPr>
          <w:p w:rsidR="00A54F71" w:rsidRPr="0088704D" w:rsidRDefault="00A54F71" w:rsidP="008D42A8">
            <w:pPr>
              <w:keepNext/>
              <w:spacing w:before="28" w:after="28"/>
              <w:ind w:right="251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Осташева Ольга Ивановна</w:t>
            </w:r>
          </w:p>
        </w:tc>
        <w:tc>
          <w:tcPr>
            <w:tcW w:w="1620" w:type="dxa"/>
            <w:tcMar>
              <w:left w:w="28" w:type="dxa"/>
              <w:right w:w="28" w:type="dxa"/>
            </w:tcMar>
          </w:tcPr>
          <w:p w:rsidR="00A54F71" w:rsidRPr="0088704D" w:rsidRDefault="00A54F71" w:rsidP="00202488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1 326 45</w:t>
            </w: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 xml:space="preserve"> (100%)</w:t>
            </w:r>
          </w:p>
        </w:tc>
        <w:tc>
          <w:tcPr>
            <w:tcW w:w="1080" w:type="dxa"/>
            <w:tcMar>
              <w:left w:w="28" w:type="dxa"/>
              <w:right w:w="28" w:type="dxa"/>
            </w:tcMar>
          </w:tcPr>
          <w:p w:rsidR="00A54F71" w:rsidRPr="0088704D" w:rsidRDefault="00A54F71" w:rsidP="008D42A8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0 (0%)</w:t>
            </w:r>
          </w:p>
        </w:tc>
        <w:tc>
          <w:tcPr>
            <w:tcW w:w="1440" w:type="dxa"/>
            <w:tcMar>
              <w:left w:w="28" w:type="dxa"/>
              <w:right w:w="28" w:type="dxa"/>
            </w:tcMar>
          </w:tcPr>
          <w:p w:rsidR="00A54F71" w:rsidRPr="0088704D" w:rsidRDefault="00A54F71" w:rsidP="008D42A8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0 (0%)</w:t>
            </w:r>
          </w:p>
        </w:tc>
        <w:tc>
          <w:tcPr>
            <w:tcW w:w="2505" w:type="dxa"/>
            <w:tcMar>
              <w:left w:w="28" w:type="dxa"/>
              <w:right w:w="28" w:type="dxa"/>
            </w:tcMar>
          </w:tcPr>
          <w:p w:rsidR="00A54F71" w:rsidRPr="0088704D" w:rsidRDefault="00A54F71" w:rsidP="008D42A8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0 (0%)</w:t>
            </w:r>
          </w:p>
        </w:tc>
      </w:tr>
      <w:tr w:rsidR="00A54F71" w:rsidRPr="005546AD" w:rsidTr="0052385D">
        <w:trPr>
          <w:trHeight w:val="386"/>
        </w:trPr>
        <w:tc>
          <w:tcPr>
            <w:tcW w:w="900" w:type="dxa"/>
          </w:tcPr>
          <w:p w:rsidR="00A54F71" w:rsidRPr="0088704D" w:rsidRDefault="00A54F71" w:rsidP="008D42A8">
            <w:pPr>
              <w:keepNext/>
              <w:spacing w:before="28" w:after="28"/>
              <w:ind w:right="251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2520" w:type="dxa"/>
          </w:tcPr>
          <w:p w:rsidR="00A54F71" w:rsidRPr="0088704D" w:rsidRDefault="00A54F71" w:rsidP="008D42A8">
            <w:pPr>
              <w:keepNext/>
              <w:spacing w:before="28" w:after="28"/>
              <w:ind w:right="251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Репин Александр Валентинович</w:t>
            </w:r>
          </w:p>
        </w:tc>
        <w:tc>
          <w:tcPr>
            <w:tcW w:w="1620" w:type="dxa"/>
            <w:tcMar>
              <w:left w:w="28" w:type="dxa"/>
              <w:right w:w="28" w:type="dxa"/>
            </w:tcMar>
          </w:tcPr>
          <w:p w:rsidR="00A54F71" w:rsidRPr="0088704D" w:rsidRDefault="00A54F71" w:rsidP="00202488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1 326 45</w:t>
            </w: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>100%)</w:t>
            </w:r>
          </w:p>
        </w:tc>
        <w:tc>
          <w:tcPr>
            <w:tcW w:w="1080" w:type="dxa"/>
            <w:tcMar>
              <w:left w:w="28" w:type="dxa"/>
              <w:right w:w="28" w:type="dxa"/>
            </w:tcMar>
          </w:tcPr>
          <w:p w:rsidR="00A54F71" w:rsidRPr="0088704D" w:rsidRDefault="00A54F71" w:rsidP="008D42A8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0 (0%)</w:t>
            </w:r>
          </w:p>
        </w:tc>
        <w:tc>
          <w:tcPr>
            <w:tcW w:w="1440" w:type="dxa"/>
            <w:tcMar>
              <w:left w:w="28" w:type="dxa"/>
              <w:right w:w="28" w:type="dxa"/>
            </w:tcMar>
          </w:tcPr>
          <w:p w:rsidR="00A54F71" w:rsidRPr="0088704D" w:rsidRDefault="00A54F71" w:rsidP="008D42A8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0 (0%)</w:t>
            </w:r>
          </w:p>
        </w:tc>
        <w:tc>
          <w:tcPr>
            <w:tcW w:w="2505" w:type="dxa"/>
            <w:tcMar>
              <w:left w:w="28" w:type="dxa"/>
              <w:right w:w="28" w:type="dxa"/>
            </w:tcMar>
          </w:tcPr>
          <w:p w:rsidR="00A54F71" w:rsidRPr="0088704D" w:rsidRDefault="00A54F71" w:rsidP="008D42A8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0 (0%)</w:t>
            </w:r>
          </w:p>
        </w:tc>
      </w:tr>
    </w:tbl>
    <w:p w:rsidR="00A54F71" w:rsidRPr="00840E06" w:rsidRDefault="00A54F71" w:rsidP="00840E06">
      <w:pPr>
        <w:pStyle w:val="PlainText"/>
      </w:pPr>
      <w:r w:rsidRPr="00840E06">
        <w:t>Число голосов, которые не подсчитывались по иным основаниям, предусмотренным</w:t>
      </w:r>
    </w:p>
    <w:p w:rsidR="00A54F71" w:rsidRPr="00840E06" w:rsidRDefault="00A54F71" w:rsidP="00840E06">
      <w:pPr>
        <w:pStyle w:val="PlainText"/>
      </w:pPr>
      <w:r w:rsidRPr="00840E06">
        <w:t>Положением, утвержденным Банком России № 660-П от 16.11.2018 г.       0</w:t>
      </w:r>
    </w:p>
    <w:p w:rsidR="00A54F71" w:rsidRPr="00840E06" w:rsidRDefault="00A54F71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 xml:space="preserve">                                                  ─────────────</w:t>
      </w:r>
    </w:p>
    <w:p w:rsidR="00A54F71" w:rsidRPr="00840E06" w:rsidRDefault="00A54F71" w:rsidP="00DD0AA2">
      <w:pPr>
        <w:pStyle w:val="PlainTex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8873"/>
      </w:tblGrid>
      <w:tr w:rsidR="00A54F71" w:rsidRPr="00DB4360" w:rsidTr="00AC1FE1">
        <w:tc>
          <w:tcPr>
            <w:tcW w:w="1548" w:type="dxa"/>
          </w:tcPr>
          <w:p w:rsidR="00A54F71" w:rsidRPr="004B5EED" w:rsidRDefault="00A54F71" w:rsidP="00AC1FE1">
            <w:pPr>
              <w:pStyle w:val="PlainText"/>
              <w:rPr>
                <w:rFonts w:cs="Courier New"/>
                <w:b/>
                <w:u w:val="single"/>
              </w:rPr>
            </w:pPr>
            <w:r w:rsidRPr="004B5EED">
              <w:rPr>
                <w:rFonts w:cs="Courier New"/>
                <w:b/>
                <w:u w:val="single"/>
              </w:rPr>
              <w:t>РЕШЕНИЕ:</w:t>
            </w:r>
          </w:p>
        </w:tc>
        <w:tc>
          <w:tcPr>
            <w:tcW w:w="8873" w:type="dxa"/>
          </w:tcPr>
          <w:p w:rsidR="00A54F71" w:rsidRPr="00840E06" w:rsidRDefault="00A54F71" w:rsidP="00DB4360">
            <w:pPr>
              <w:pStyle w:val="p8"/>
              <w:spacing w:before="0" w:beforeAutospacing="0" w:after="0" w:afterAutospacing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Избрать ревизионную комиссию в следующем составе:</w:t>
            </w:r>
          </w:p>
          <w:p w:rsidR="00A54F71" w:rsidRPr="00840E06" w:rsidRDefault="00A54F71" w:rsidP="00DB4360">
            <w:pPr>
              <w:pStyle w:val="p8"/>
              <w:spacing w:before="0" w:beforeAutospacing="0" w:after="0" w:afterAutospacing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Лысанова Нина Федоровна</w:t>
            </w:r>
          </w:p>
          <w:p w:rsidR="00A54F71" w:rsidRPr="00840E06" w:rsidRDefault="00A54F71" w:rsidP="00DB4360">
            <w:pPr>
              <w:pStyle w:val="p8"/>
              <w:spacing w:before="0" w:beforeAutospacing="0" w:after="0" w:afterAutospacing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Осташева Ольга Ивановна</w:t>
            </w:r>
          </w:p>
          <w:p w:rsidR="00A54F71" w:rsidRPr="00DB4360" w:rsidRDefault="00A54F71" w:rsidP="00DB4360">
            <w:pPr>
              <w:pStyle w:val="p8"/>
              <w:spacing w:before="0" w:beforeAutospacing="0" w:after="0" w:afterAutospacing="0"/>
              <w:rPr>
                <w:rFonts w:ascii="Courier New" w:hAnsi="Courier New" w:cs="Courier New"/>
                <w:b/>
                <w:i/>
                <w:sz w:val="20"/>
                <w:szCs w:val="20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Репин Александр Валентинович</w:t>
            </w:r>
          </w:p>
        </w:tc>
      </w:tr>
    </w:tbl>
    <w:p w:rsidR="00A54F71" w:rsidRPr="00DB4360" w:rsidRDefault="00A54F71" w:rsidP="00DD0AA2">
      <w:pPr>
        <w:rPr>
          <w:rFonts w:ascii="Courier New" w:hAnsi="Courier New" w:cs="Courier New"/>
          <w:sz w:val="20"/>
          <w:szCs w:val="20"/>
        </w:rPr>
      </w:pPr>
    </w:p>
    <w:p w:rsidR="00A54F71" w:rsidRPr="00DB4360" w:rsidRDefault="00A54F71" w:rsidP="00DD0AA2">
      <w:pPr>
        <w:tabs>
          <w:tab w:val="left" w:pos="516"/>
        </w:tabs>
        <w:rPr>
          <w:rFonts w:ascii="Courier New" w:hAnsi="Courier New" w:cs="Courier New"/>
          <w:sz w:val="20"/>
          <w:szCs w:val="20"/>
        </w:rPr>
      </w:pPr>
    </w:p>
    <w:p w:rsidR="00A54F71" w:rsidRPr="00DB4360" w:rsidRDefault="00A54F71" w:rsidP="00DD0AA2">
      <w:pPr>
        <w:rPr>
          <w:rFonts w:ascii="Courier New" w:hAnsi="Courier New" w:cs="Courier New"/>
          <w:sz w:val="20"/>
          <w:szCs w:val="20"/>
        </w:rPr>
      </w:pPr>
    </w:p>
    <w:p w:rsidR="00A54F71" w:rsidRPr="00DB4360" w:rsidRDefault="00A54F71" w:rsidP="00DD0AA2">
      <w:pPr>
        <w:pStyle w:val="PlainText"/>
        <w:jc w:val="center"/>
      </w:pPr>
      <w:r w:rsidRPr="00DB4360">
        <w:t>РЕЗУЛЬТАТЫ ГОЛОСОВАНИЯ ПО ПЯТОМУ ВОПРОСУ ПОВЕСТКИ ДНЯ</w:t>
      </w:r>
    </w:p>
    <w:p w:rsidR="00A54F71" w:rsidRPr="00DB4360" w:rsidRDefault="00A54F71" w:rsidP="00DD0AA2">
      <w:pPr>
        <w:pStyle w:val="PlainText"/>
        <w:jc w:val="center"/>
      </w:pPr>
      <w:r w:rsidRPr="00DB4360">
        <w:t>ГОДОВОГО ОБЩЕГО СОБРАНИЯ АКЦИОНЕРОВ АО "ТУЛАМАШЗАВОДИНВЕСТ"</w:t>
      </w:r>
    </w:p>
    <w:p w:rsidR="00A54F71" w:rsidRPr="00DB4360" w:rsidRDefault="00A54F71" w:rsidP="00DD0AA2">
      <w:pPr>
        <w:pStyle w:val="PlainText"/>
        <w:tabs>
          <w:tab w:val="left" w:pos="9252"/>
        </w:tabs>
      </w:pPr>
      <w:r w:rsidRPr="00DB4360">
        <w:tab/>
      </w:r>
    </w:p>
    <w:p w:rsidR="00A54F71" w:rsidRPr="00DB4360" w:rsidRDefault="00A54F71" w:rsidP="00DD0AA2">
      <w:pPr>
        <w:pStyle w:val="PlainText"/>
        <w:jc w:val="center"/>
        <w:rPr>
          <w:b/>
        </w:rPr>
      </w:pPr>
      <w:r w:rsidRPr="00DB4360">
        <w:rPr>
          <w:b/>
        </w:rPr>
        <w:t>Утверждение аудитора.</w:t>
      </w:r>
    </w:p>
    <w:p w:rsidR="00A54F71" w:rsidRPr="00DB4360" w:rsidRDefault="00A54F71" w:rsidP="00DD0AA2">
      <w:pPr>
        <w:pStyle w:val="PlainText"/>
      </w:pPr>
    </w:p>
    <w:p w:rsidR="00A54F71" w:rsidRPr="00BF1A5E" w:rsidRDefault="00A54F71" w:rsidP="00DD0AA2">
      <w:pPr>
        <w:pStyle w:val="PlainText"/>
      </w:pPr>
      <w:r w:rsidRPr="00DB4360">
        <w:t>Число голосов акционеров</w:t>
      </w:r>
      <w:r w:rsidRPr="00BF1A5E">
        <w:t>, принявших участие в собрании по данному вопросу</w:t>
      </w:r>
    </w:p>
    <w:p w:rsidR="00A54F71" w:rsidRPr="00840E06" w:rsidRDefault="00A54F71" w:rsidP="00DD0AA2">
      <w:pPr>
        <w:pStyle w:val="PlainText"/>
      </w:pPr>
      <w:r w:rsidRPr="00840E06">
        <w:t>повестки дня 1 326 45</w:t>
      </w:r>
      <w:r>
        <w:t>9</w:t>
      </w:r>
    </w:p>
    <w:p w:rsidR="00A54F71" w:rsidRPr="00840E06" w:rsidRDefault="00A54F71" w:rsidP="00DD0AA2">
      <w:pPr>
        <w:pStyle w:val="PlainText"/>
      </w:pPr>
      <w:r w:rsidRPr="00840E06">
        <w:t>Квоpум есть</w:t>
      </w:r>
    </w:p>
    <w:p w:rsidR="00A54F71" w:rsidRPr="00840E06" w:rsidRDefault="00A54F71" w:rsidP="00DD0AA2">
      <w:pPr>
        <w:pStyle w:val="PlainText"/>
      </w:pPr>
      <w:r w:rsidRPr="00840E06">
        <w:t>Число голосов, которые не подсчитывались в связи с признанием бюллетеней</w:t>
      </w:r>
    </w:p>
    <w:p w:rsidR="00A54F71" w:rsidRPr="00840E06" w:rsidRDefault="00A54F71" w:rsidP="00DD0AA2">
      <w:pPr>
        <w:pStyle w:val="PlainText"/>
      </w:pPr>
      <w:r w:rsidRPr="00840E06">
        <w:t xml:space="preserve">недействительными       0 </w:t>
      </w:r>
    </w:p>
    <w:p w:rsidR="00A54F71" w:rsidRPr="00840E06" w:rsidRDefault="00A54F71" w:rsidP="00840E06">
      <w:pPr>
        <w:pStyle w:val="PlainText"/>
      </w:pPr>
      <w:r w:rsidRPr="00840E06">
        <w:t>Число голосов, которые не подсчитывались по иным основаниям, предусмотренным</w:t>
      </w:r>
    </w:p>
    <w:p w:rsidR="00A54F71" w:rsidRPr="00840E06" w:rsidRDefault="00A54F71" w:rsidP="00840E06">
      <w:pPr>
        <w:pStyle w:val="PlainText"/>
      </w:pPr>
      <w:r w:rsidRPr="00840E06">
        <w:t>Положением, утвержденным Банком России № 660-П от 16.11.2018 г.       0</w:t>
      </w:r>
    </w:p>
    <w:p w:rsidR="00A54F71" w:rsidRDefault="00A54F71" w:rsidP="00DD0AA2">
      <w:pPr>
        <w:pStyle w:val="PlainTex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73"/>
        <w:gridCol w:w="3474"/>
        <w:gridCol w:w="3474"/>
      </w:tblGrid>
      <w:tr w:rsidR="00A54F71" w:rsidRPr="00DB4360" w:rsidTr="008D42A8">
        <w:tc>
          <w:tcPr>
            <w:tcW w:w="10421" w:type="dxa"/>
            <w:gridSpan w:val="3"/>
          </w:tcPr>
          <w:p w:rsidR="00A54F71" w:rsidRPr="00DB4360" w:rsidRDefault="00A54F71" w:rsidP="008D42A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B4360">
              <w:rPr>
                <w:rFonts w:ascii="Courier New" w:hAnsi="Courier New" w:cs="Courier New"/>
                <w:sz w:val="20"/>
                <w:szCs w:val="20"/>
              </w:rPr>
              <w:t>Проголосовало</w:t>
            </w:r>
          </w:p>
        </w:tc>
      </w:tr>
      <w:tr w:rsidR="00A54F71" w:rsidRPr="00587068" w:rsidTr="008D42A8">
        <w:tc>
          <w:tcPr>
            <w:tcW w:w="3473" w:type="dxa"/>
          </w:tcPr>
          <w:p w:rsidR="00A54F71" w:rsidRPr="004B5EED" w:rsidRDefault="00A54F71" w:rsidP="008D42A8">
            <w:pPr>
              <w:pStyle w:val="PlainText"/>
              <w:rPr>
                <w:rFonts w:cs="Courier New"/>
              </w:rPr>
            </w:pPr>
            <w:r w:rsidRPr="004B5EED">
              <w:rPr>
                <w:rFonts w:cs="Courier New"/>
              </w:rPr>
              <w:t>Вариант голосования</w:t>
            </w:r>
          </w:p>
        </w:tc>
        <w:tc>
          <w:tcPr>
            <w:tcW w:w="3474" w:type="dxa"/>
          </w:tcPr>
          <w:p w:rsidR="00A54F71" w:rsidRPr="004B5EED" w:rsidRDefault="00A54F71" w:rsidP="008D42A8">
            <w:pPr>
              <w:pStyle w:val="PlainText"/>
              <w:jc w:val="center"/>
              <w:rPr>
                <w:rFonts w:cs="Courier New"/>
              </w:rPr>
            </w:pPr>
            <w:r w:rsidRPr="004B5EED">
              <w:rPr>
                <w:rFonts w:cs="Courier New"/>
              </w:rPr>
              <w:t>Количество голосов</w:t>
            </w:r>
          </w:p>
        </w:tc>
        <w:tc>
          <w:tcPr>
            <w:tcW w:w="3474" w:type="dxa"/>
          </w:tcPr>
          <w:p w:rsidR="00A54F71" w:rsidRPr="004B5EED" w:rsidRDefault="00A54F71" w:rsidP="008D42A8">
            <w:pPr>
              <w:pStyle w:val="PlainText"/>
              <w:jc w:val="center"/>
              <w:rPr>
                <w:rFonts w:cs="Courier New"/>
              </w:rPr>
            </w:pPr>
            <w:r w:rsidRPr="004B5EED">
              <w:rPr>
                <w:rFonts w:cs="Courier New"/>
              </w:rPr>
              <w:t>%</w:t>
            </w:r>
          </w:p>
        </w:tc>
      </w:tr>
      <w:tr w:rsidR="00A54F71" w:rsidRPr="00587068" w:rsidTr="008D42A8">
        <w:tc>
          <w:tcPr>
            <w:tcW w:w="3473" w:type="dxa"/>
          </w:tcPr>
          <w:p w:rsidR="00A54F71" w:rsidRPr="004B5EED" w:rsidRDefault="00A54F71" w:rsidP="008D42A8">
            <w:pPr>
              <w:pStyle w:val="PlainText"/>
              <w:rPr>
                <w:rFonts w:cs="Courier New"/>
              </w:rPr>
            </w:pPr>
            <w:r w:rsidRPr="004B5EED">
              <w:rPr>
                <w:rFonts w:cs="Courier New"/>
              </w:rPr>
              <w:t>ЗА</w:t>
            </w:r>
          </w:p>
        </w:tc>
        <w:tc>
          <w:tcPr>
            <w:tcW w:w="3474" w:type="dxa"/>
          </w:tcPr>
          <w:p w:rsidR="00A54F71" w:rsidRPr="004B5EED" w:rsidRDefault="00A54F71" w:rsidP="008D42A8">
            <w:pPr>
              <w:pStyle w:val="PlainText"/>
              <w:jc w:val="right"/>
              <w:rPr>
                <w:rFonts w:cs="Courier New"/>
              </w:rPr>
            </w:pPr>
            <w:r w:rsidRPr="004B5EED">
              <w:rPr>
                <w:rFonts w:cs="Courier New"/>
              </w:rPr>
              <w:t>1 326 455</w:t>
            </w:r>
          </w:p>
        </w:tc>
        <w:tc>
          <w:tcPr>
            <w:tcW w:w="3474" w:type="dxa"/>
          </w:tcPr>
          <w:p w:rsidR="00A54F71" w:rsidRPr="004B5EED" w:rsidRDefault="00A54F71" w:rsidP="008D42A8">
            <w:pPr>
              <w:pStyle w:val="PlainText"/>
              <w:jc w:val="center"/>
              <w:rPr>
                <w:rFonts w:cs="Courier New"/>
              </w:rPr>
            </w:pPr>
            <w:r w:rsidRPr="004B5EED">
              <w:rPr>
                <w:rFonts w:cs="Courier New"/>
              </w:rPr>
              <w:t>100</w:t>
            </w:r>
          </w:p>
        </w:tc>
      </w:tr>
      <w:tr w:rsidR="00A54F71" w:rsidRPr="00587068" w:rsidTr="008D42A8">
        <w:tc>
          <w:tcPr>
            <w:tcW w:w="3473" w:type="dxa"/>
          </w:tcPr>
          <w:p w:rsidR="00A54F71" w:rsidRPr="004B5EED" w:rsidRDefault="00A54F71" w:rsidP="008D42A8">
            <w:pPr>
              <w:pStyle w:val="PlainText"/>
              <w:rPr>
                <w:rFonts w:cs="Courier New"/>
              </w:rPr>
            </w:pPr>
            <w:r w:rsidRPr="004B5EED">
              <w:rPr>
                <w:rFonts w:cs="Courier New"/>
              </w:rPr>
              <w:t>ПРОТИВ</w:t>
            </w:r>
          </w:p>
        </w:tc>
        <w:tc>
          <w:tcPr>
            <w:tcW w:w="3474" w:type="dxa"/>
          </w:tcPr>
          <w:p w:rsidR="00A54F71" w:rsidRPr="004B5EED" w:rsidRDefault="00A54F71" w:rsidP="008D42A8">
            <w:pPr>
              <w:pStyle w:val="PlainText"/>
              <w:jc w:val="right"/>
              <w:rPr>
                <w:rFonts w:cs="Courier New"/>
              </w:rPr>
            </w:pPr>
            <w:r w:rsidRPr="004B5EED">
              <w:rPr>
                <w:rFonts w:cs="Courier New"/>
                <w:sz w:val="18"/>
                <w:szCs w:val="18"/>
              </w:rPr>
              <w:t>0</w:t>
            </w:r>
          </w:p>
        </w:tc>
        <w:tc>
          <w:tcPr>
            <w:tcW w:w="3474" w:type="dxa"/>
          </w:tcPr>
          <w:p w:rsidR="00A54F71" w:rsidRPr="004B5EED" w:rsidRDefault="00A54F71" w:rsidP="008D42A8">
            <w:pPr>
              <w:pStyle w:val="PlainText"/>
              <w:jc w:val="center"/>
              <w:rPr>
                <w:rFonts w:cs="Courier New"/>
              </w:rPr>
            </w:pPr>
            <w:r w:rsidRPr="004B5EED">
              <w:rPr>
                <w:rFonts w:cs="Courier New"/>
              </w:rPr>
              <w:t>0,00</w:t>
            </w:r>
          </w:p>
        </w:tc>
      </w:tr>
      <w:tr w:rsidR="00A54F71" w:rsidRPr="00DB4360" w:rsidTr="008D42A8">
        <w:tc>
          <w:tcPr>
            <w:tcW w:w="3473" w:type="dxa"/>
          </w:tcPr>
          <w:p w:rsidR="00A54F71" w:rsidRPr="004B5EED" w:rsidRDefault="00A54F71" w:rsidP="008D42A8">
            <w:pPr>
              <w:pStyle w:val="PlainText"/>
              <w:rPr>
                <w:rFonts w:cs="Courier New"/>
              </w:rPr>
            </w:pPr>
            <w:r w:rsidRPr="004B5EED">
              <w:rPr>
                <w:rFonts w:cs="Courier New"/>
              </w:rPr>
              <w:t>ВОЗДЕРЖАЛИСЬ</w:t>
            </w:r>
          </w:p>
        </w:tc>
        <w:tc>
          <w:tcPr>
            <w:tcW w:w="3474" w:type="dxa"/>
          </w:tcPr>
          <w:p w:rsidR="00A54F71" w:rsidRPr="004B5EED" w:rsidRDefault="00A54F71" w:rsidP="008D42A8">
            <w:pPr>
              <w:pStyle w:val="PlainText"/>
              <w:jc w:val="right"/>
              <w:rPr>
                <w:rFonts w:cs="Courier New"/>
              </w:rPr>
            </w:pPr>
            <w:r w:rsidRPr="004B5EED">
              <w:rPr>
                <w:rFonts w:cs="Courier New"/>
              </w:rPr>
              <w:t>0</w:t>
            </w:r>
          </w:p>
        </w:tc>
        <w:tc>
          <w:tcPr>
            <w:tcW w:w="3474" w:type="dxa"/>
          </w:tcPr>
          <w:p w:rsidR="00A54F71" w:rsidRPr="004B5EED" w:rsidRDefault="00A54F71" w:rsidP="00202488">
            <w:pPr>
              <w:pStyle w:val="PlainText"/>
              <w:jc w:val="center"/>
              <w:rPr>
                <w:rFonts w:cs="Courier New"/>
              </w:rPr>
            </w:pPr>
            <w:r w:rsidRPr="004B5EED">
              <w:rPr>
                <w:rFonts w:cs="Courier New"/>
              </w:rPr>
              <w:t>0,00</w:t>
            </w:r>
          </w:p>
        </w:tc>
      </w:tr>
    </w:tbl>
    <w:p w:rsidR="00A54F71" w:rsidRPr="00840E06" w:rsidRDefault="00A54F71" w:rsidP="00DD0AA2">
      <w:pPr>
        <w:pStyle w:val="PlainTex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8640"/>
      </w:tblGrid>
      <w:tr w:rsidR="00A54F71" w:rsidRPr="00BF1A5E" w:rsidTr="00AC1FE1">
        <w:trPr>
          <w:cantSplit/>
          <w:trHeight w:val="60"/>
        </w:trPr>
        <w:tc>
          <w:tcPr>
            <w:tcW w:w="1728" w:type="dxa"/>
          </w:tcPr>
          <w:p w:rsidR="00A54F71" w:rsidRPr="00840E06" w:rsidRDefault="00A54F71" w:rsidP="00AC1FE1">
            <w:pPr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  <w:t>РЕШЕНИЕ:</w:t>
            </w:r>
          </w:p>
        </w:tc>
        <w:tc>
          <w:tcPr>
            <w:tcW w:w="8640" w:type="dxa"/>
          </w:tcPr>
          <w:p w:rsidR="00A54F71" w:rsidRPr="00DB4360" w:rsidRDefault="00A54F71" w:rsidP="00202488">
            <w:pPr>
              <w:pStyle w:val="p8"/>
              <w:spacing w:before="0" w:beforeAutospacing="0" w:after="0" w:afterAutospacing="0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bookmarkStart w:id="3" w:name="_GoBack"/>
            <w:r w:rsidRPr="00202488">
              <w:rPr>
                <w:rFonts w:ascii="Courier New" w:hAnsi="Courier New" w:cs="Courier New"/>
                <w:b/>
                <w:sz w:val="20"/>
                <w:szCs w:val="20"/>
              </w:rPr>
              <w:t>Утвердить аудитором АО «Туламашзаводинвест» аудиторскую компанию – О</w:t>
            </w:r>
            <w:r w:rsidRPr="00202488">
              <w:rPr>
                <w:rFonts w:ascii="Courier New" w:hAnsi="Courier New" w:cs="Courier New"/>
                <w:b/>
                <w:sz w:val="20"/>
                <w:szCs w:val="20"/>
              </w:rPr>
              <w:t>б</w:t>
            </w:r>
            <w:r w:rsidRPr="00202488">
              <w:rPr>
                <w:rFonts w:ascii="Courier New" w:hAnsi="Courier New" w:cs="Courier New"/>
                <w:b/>
                <w:sz w:val="20"/>
                <w:szCs w:val="20"/>
              </w:rPr>
              <w:t xml:space="preserve">щество с ограниченной ответственностью «Машаудит» (место нахождения: </w:t>
            </w:r>
            <w:smartTag w:uri="urn:schemas-microsoft-com:office:smarttags" w:element="metricconverter">
              <w:smartTagPr>
                <w:attr w:name="ProductID" w:val="127106, г"/>
              </w:smartTagPr>
              <w:r w:rsidRPr="00202488">
                <w:rPr>
                  <w:rFonts w:ascii="Courier New" w:hAnsi="Courier New" w:cs="Courier New"/>
                  <w:b/>
                  <w:sz w:val="20"/>
                  <w:szCs w:val="20"/>
                </w:rPr>
                <w:t>127106, г</w:t>
              </w:r>
            </w:smartTag>
            <w:r w:rsidRPr="00202488">
              <w:rPr>
                <w:rFonts w:ascii="Courier New" w:hAnsi="Courier New" w:cs="Courier New"/>
                <w:b/>
                <w:sz w:val="20"/>
                <w:szCs w:val="20"/>
              </w:rPr>
              <w:t>. Москва, Гостиничный пр-д, д. 6, корп. 2, эт. 2, пом. 1, комн. 11-14, ОГРН 1027700177680)</w:t>
            </w:r>
            <w:bookmarkEnd w:id="3"/>
          </w:p>
        </w:tc>
      </w:tr>
    </w:tbl>
    <w:p w:rsidR="00A54F71" w:rsidRPr="00BF1A5E" w:rsidRDefault="00A54F71" w:rsidP="00DD0AA2">
      <w:pPr>
        <w:rPr>
          <w:rFonts w:ascii="Courier New" w:hAnsi="Courier New" w:cs="Courier New"/>
          <w:sz w:val="20"/>
          <w:szCs w:val="20"/>
        </w:rPr>
      </w:pPr>
    </w:p>
    <w:p w:rsidR="00A54F71" w:rsidRPr="00BF1A5E" w:rsidRDefault="00A54F71" w:rsidP="00DD0AA2">
      <w:pPr>
        <w:pStyle w:val="PlainText"/>
      </w:pPr>
    </w:p>
    <w:p w:rsidR="00A54F71" w:rsidRPr="00BF1A5E" w:rsidRDefault="00A54F71" w:rsidP="00DD0AA2">
      <w:pPr>
        <w:pStyle w:val="PlainText"/>
      </w:pPr>
    </w:p>
    <w:p w:rsidR="00A54F71" w:rsidRPr="00BF1A5E" w:rsidRDefault="00A54F71" w:rsidP="00DD0AA2">
      <w:pPr>
        <w:pStyle w:val="PlainText"/>
      </w:pPr>
      <w:r w:rsidRPr="00BF1A5E">
        <w:t xml:space="preserve">             Пред</w:t>
      </w:r>
      <w:r>
        <w:t>седатель собрания              п/п                Васильев Д.Н.</w:t>
      </w:r>
    </w:p>
    <w:p w:rsidR="00A54F71" w:rsidRPr="00BF1A5E" w:rsidRDefault="00A54F71" w:rsidP="00DD0AA2">
      <w:pPr>
        <w:pStyle w:val="PlainText"/>
      </w:pPr>
    </w:p>
    <w:p w:rsidR="00A54F71" w:rsidRPr="00332E19" w:rsidRDefault="00A54F71" w:rsidP="00DD0AA2">
      <w:pPr>
        <w:pStyle w:val="PlainText"/>
      </w:pPr>
      <w:r>
        <w:t xml:space="preserve">            </w:t>
      </w:r>
      <w:r w:rsidRPr="00BF1A5E">
        <w:t xml:space="preserve"> Секре</w:t>
      </w:r>
      <w:r>
        <w:t xml:space="preserve">тарь собрания                  п/п   </w:t>
      </w:r>
      <w:r w:rsidRPr="00BF1A5E">
        <w:t xml:space="preserve">            Зимин П.В.</w:t>
      </w:r>
    </w:p>
    <w:sectPr w:rsidR="00A54F71" w:rsidRPr="00332E19" w:rsidSect="001C47F9">
      <w:pgSz w:w="11906" w:h="16838"/>
      <w:pgMar w:top="1134" w:right="746" w:bottom="113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92997"/>
    <w:multiLevelType w:val="hybridMultilevel"/>
    <w:tmpl w:val="85DCAA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7FCA340F"/>
    <w:multiLevelType w:val="hybridMultilevel"/>
    <w:tmpl w:val="1AC2DE64"/>
    <w:lvl w:ilvl="0" w:tplc="031EF038">
      <w:start w:val="1"/>
      <w:numFmt w:val="decimal"/>
      <w:lvlText w:val="%1)"/>
      <w:lvlJc w:val="left"/>
      <w:pPr>
        <w:ind w:left="10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D0AA2"/>
    <w:rsid w:val="00111139"/>
    <w:rsid w:val="00133144"/>
    <w:rsid w:val="001C47F9"/>
    <w:rsid w:val="001E436D"/>
    <w:rsid w:val="00202488"/>
    <w:rsid w:val="00332E19"/>
    <w:rsid w:val="003C64D9"/>
    <w:rsid w:val="004B5EED"/>
    <w:rsid w:val="004E4C8F"/>
    <w:rsid w:val="004F16FE"/>
    <w:rsid w:val="0052385D"/>
    <w:rsid w:val="005546AD"/>
    <w:rsid w:val="00587068"/>
    <w:rsid w:val="005D2BDB"/>
    <w:rsid w:val="00677F46"/>
    <w:rsid w:val="00786E84"/>
    <w:rsid w:val="00793EA9"/>
    <w:rsid w:val="00840E06"/>
    <w:rsid w:val="0088704D"/>
    <w:rsid w:val="00890C58"/>
    <w:rsid w:val="008C3935"/>
    <w:rsid w:val="008D42A8"/>
    <w:rsid w:val="00905D96"/>
    <w:rsid w:val="00981E18"/>
    <w:rsid w:val="00A54F71"/>
    <w:rsid w:val="00AC1FE1"/>
    <w:rsid w:val="00AE6A8A"/>
    <w:rsid w:val="00B0371D"/>
    <w:rsid w:val="00B117E1"/>
    <w:rsid w:val="00B37D9B"/>
    <w:rsid w:val="00BA6D40"/>
    <w:rsid w:val="00BD531E"/>
    <w:rsid w:val="00BF1A5E"/>
    <w:rsid w:val="00BF56B0"/>
    <w:rsid w:val="00C45115"/>
    <w:rsid w:val="00C802F2"/>
    <w:rsid w:val="00D62411"/>
    <w:rsid w:val="00DA6A54"/>
    <w:rsid w:val="00DB4360"/>
    <w:rsid w:val="00DD0AA2"/>
    <w:rsid w:val="00E7525B"/>
    <w:rsid w:val="00F436A2"/>
    <w:rsid w:val="00FA7B0B"/>
    <w:rsid w:val="00FE2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AA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rsid w:val="00DD0AA2"/>
    <w:rPr>
      <w:rFonts w:ascii="Courier New" w:eastAsia="Calibri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DD0AA2"/>
    <w:rPr>
      <w:rFonts w:ascii="Courier New" w:hAnsi="Courier New" w:cs="Times New Roman"/>
      <w:sz w:val="20"/>
      <w:lang w:eastAsia="ru-RU"/>
    </w:rPr>
  </w:style>
  <w:style w:type="paragraph" w:styleId="BodyText">
    <w:name w:val="Body Text"/>
    <w:basedOn w:val="Normal"/>
    <w:link w:val="BodyTextChar"/>
    <w:uiPriority w:val="99"/>
    <w:rsid w:val="00DD0AA2"/>
    <w:pPr>
      <w:spacing w:after="120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DD0AA2"/>
    <w:rPr>
      <w:rFonts w:ascii="Times New Roman" w:hAnsi="Times New Roman" w:cs="Times New Roman"/>
      <w:sz w:val="24"/>
      <w:lang w:eastAsia="ru-RU"/>
    </w:rPr>
  </w:style>
  <w:style w:type="paragraph" w:customStyle="1" w:styleId="p8">
    <w:name w:val="p8"/>
    <w:basedOn w:val="Normal"/>
    <w:uiPriority w:val="99"/>
    <w:rsid w:val="00DD0AA2"/>
    <w:pPr>
      <w:spacing w:before="100" w:beforeAutospacing="1" w:after="100" w:afterAutospacing="1"/>
    </w:pPr>
  </w:style>
  <w:style w:type="character" w:styleId="PageNumber">
    <w:name w:val="page number"/>
    <w:basedOn w:val="DefaultParagraphFont"/>
    <w:uiPriority w:val="99"/>
    <w:rsid w:val="00DD0AA2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890C58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90C58"/>
    <w:rPr>
      <w:rFonts w:ascii="Tahoma" w:hAnsi="Tahoma" w:cs="Times New Roman"/>
      <w:sz w:val="16"/>
      <w:lang w:eastAsia="ru-RU"/>
    </w:rPr>
  </w:style>
  <w:style w:type="paragraph" w:customStyle="1" w:styleId="ConsPlusNormal">
    <w:name w:val="ConsPlusNormal"/>
    <w:uiPriority w:val="99"/>
    <w:rsid w:val="00F436A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117</TotalTime>
  <Pages>4</Pages>
  <Words>1143</Words>
  <Characters>6518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Зимин</dc:creator>
  <cp:keywords/>
  <dc:description/>
  <cp:lastModifiedBy>user</cp:lastModifiedBy>
  <cp:revision>12</cp:revision>
  <cp:lastPrinted>2017-06-27T08:37:00Z</cp:lastPrinted>
  <dcterms:created xsi:type="dcterms:W3CDTF">2017-06-26T14:33:00Z</dcterms:created>
  <dcterms:modified xsi:type="dcterms:W3CDTF">2021-06-23T09:52:00Z</dcterms:modified>
</cp:coreProperties>
</file>