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D9F" w:rsidRPr="00DB4360" w:rsidRDefault="00750D9F" w:rsidP="00DD0AA2">
      <w:pPr>
        <w:pStyle w:val="PlainText"/>
        <w:jc w:val="center"/>
        <w:rPr>
          <w:b/>
        </w:rPr>
      </w:pPr>
      <w:r w:rsidRPr="00DB4360">
        <w:rPr>
          <w:b/>
        </w:rPr>
        <w:t>ОТЧЕТ ОБ ИТОГАХ ГОЛОСОВАНИЯ НА ГОДОВОМ ОБЩЕМ СОБРАНИИ АКЦИОНЕРОВ</w:t>
      </w:r>
    </w:p>
    <w:p w:rsidR="00750D9F" w:rsidRPr="00DB4360" w:rsidRDefault="00750D9F" w:rsidP="00DD0AA2">
      <w:pPr>
        <w:pStyle w:val="PlainText"/>
        <w:rPr>
          <w:b/>
        </w:rPr>
      </w:pPr>
      <w:r w:rsidRPr="00DB4360">
        <w:rPr>
          <w:b/>
        </w:rPr>
        <w:t xml:space="preserve">                                  АО "ТУЛАМАШЗАВОДИНВЕСТ"</w:t>
      </w:r>
    </w:p>
    <w:p w:rsidR="00750D9F" w:rsidRPr="00DB4360" w:rsidRDefault="00750D9F" w:rsidP="00DD0AA2">
      <w:pPr>
        <w:pStyle w:val="PlainText"/>
      </w:pPr>
    </w:p>
    <w:p w:rsidR="00750D9F" w:rsidRPr="00DB4360" w:rsidRDefault="00750D9F" w:rsidP="00DD0AA2">
      <w:pPr>
        <w:pStyle w:val="PlainText"/>
      </w:pPr>
      <w:r w:rsidRPr="00DB4360">
        <w:t>Полное наименование общества: Акционерное общество "Туламашзаводинвест"</w:t>
      </w:r>
    </w:p>
    <w:p w:rsidR="00750D9F" w:rsidRPr="00DB4360" w:rsidRDefault="00750D9F" w:rsidP="00DD0AA2">
      <w:pPr>
        <w:pStyle w:val="PlainText"/>
      </w:pPr>
      <w:r w:rsidRPr="00DB4360">
        <w:t xml:space="preserve">Место нахождения: Российская Федерация, </w:t>
      </w:r>
      <w:smartTag w:uri="urn:schemas-microsoft-com:office:smarttags" w:element="metricconverter">
        <w:smartTagPr>
          <w:attr w:name="ProductID" w:val="300002, г"/>
        </w:smartTagPr>
        <w:r w:rsidRPr="00DB4360">
          <w:t>300002, г</w:t>
        </w:r>
      </w:smartTag>
      <w:r w:rsidRPr="00DB4360">
        <w:t>.Тула, ул.Мосина, д.2.</w:t>
      </w:r>
    </w:p>
    <w:p w:rsidR="00750D9F" w:rsidRPr="00DB4360" w:rsidRDefault="00750D9F" w:rsidP="00DD0AA2">
      <w:pPr>
        <w:pStyle w:val="PlainText"/>
      </w:pPr>
      <w:r w:rsidRPr="00DB4360">
        <w:t>Вид общего собрания - годовое.</w:t>
      </w:r>
    </w:p>
    <w:p w:rsidR="00750D9F" w:rsidRPr="00DB4360" w:rsidRDefault="00750D9F" w:rsidP="00DD0AA2">
      <w:pPr>
        <w:pStyle w:val="PlainText"/>
      </w:pPr>
      <w:r w:rsidRPr="00DB4360">
        <w:t>Форма проведения - собрание (совместное присутствие акционеров для обсуждения вопросов</w:t>
      </w:r>
    </w:p>
    <w:p w:rsidR="00750D9F" w:rsidRPr="00DB4360" w:rsidRDefault="00750D9F" w:rsidP="00DD0AA2">
      <w:pPr>
        <w:pStyle w:val="PlainText"/>
      </w:pPr>
      <w:r w:rsidRPr="00DB4360">
        <w:t>повестки дня и принятия решения по вопросам, поставленным на голосование, с</w:t>
      </w:r>
    </w:p>
    <w:p w:rsidR="00750D9F" w:rsidRPr="00DB4360" w:rsidRDefault="00750D9F" w:rsidP="00DD0AA2">
      <w:pPr>
        <w:pStyle w:val="PlainText"/>
      </w:pPr>
      <w:r w:rsidRPr="00DB4360">
        <w:t>предварительным направлением (вручением) бюллетеней для голосования).</w:t>
      </w:r>
    </w:p>
    <w:p w:rsidR="00750D9F" w:rsidRPr="00DB4360" w:rsidRDefault="00750D9F" w:rsidP="00DD0AA2">
      <w:pPr>
        <w:pStyle w:val="PlainText"/>
      </w:pPr>
      <w:r w:rsidRPr="00DB4360">
        <w:t>Дата составления списка лиц, имеющих право на участие в собрании - 0</w:t>
      </w:r>
      <w:r>
        <w:t>4</w:t>
      </w:r>
      <w:r w:rsidRPr="00DB4360">
        <w:t xml:space="preserve"> июня 201</w:t>
      </w:r>
      <w:r>
        <w:t>9</w:t>
      </w:r>
      <w:r w:rsidRPr="00DB4360">
        <w:t xml:space="preserve"> г.</w:t>
      </w:r>
    </w:p>
    <w:p w:rsidR="00750D9F" w:rsidRPr="00DB4360" w:rsidRDefault="00750D9F" w:rsidP="00DD0AA2">
      <w:pPr>
        <w:pStyle w:val="PlainText"/>
      </w:pPr>
      <w:r w:rsidRPr="00DB4360">
        <w:t>Дата и время проведения общего собрания акционеров - 2</w:t>
      </w:r>
      <w:r>
        <w:t>8</w:t>
      </w:r>
      <w:r w:rsidRPr="00DB4360">
        <w:t xml:space="preserve"> июня 201</w:t>
      </w:r>
      <w:r>
        <w:t>9</w:t>
      </w:r>
      <w:r w:rsidRPr="00DB4360">
        <w:t xml:space="preserve"> г. в 10.00 ч.</w:t>
      </w:r>
    </w:p>
    <w:p w:rsidR="00750D9F" w:rsidRPr="00DB4360" w:rsidRDefault="00750D9F" w:rsidP="00DD0AA2">
      <w:pPr>
        <w:pStyle w:val="PlainText"/>
      </w:pPr>
      <w:r w:rsidRPr="00DB4360">
        <w:t>Место проведения собрания: г.Тула, ул.Мосина, д.2.</w:t>
      </w:r>
    </w:p>
    <w:p w:rsidR="00750D9F" w:rsidRPr="00DB4360" w:rsidRDefault="00750D9F" w:rsidP="00DD0AA2">
      <w:pPr>
        <w:pStyle w:val="PlainText"/>
      </w:pPr>
      <w:r w:rsidRPr="00DB4360">
        <w:t>Регистратор (счетная комиссия) - Тульский филиал АО "</w:t>
      </w:r>
      <w:r>
        <w:t>РТ-Регистратор</w:t>
      </w:r>
      <w:r w:rsidRPr="00DB4360">
        <w:t>"</w:t>
      </w:r>
    </w:p>
    <w:p w:rsidR="00750D9F" w:rsidRPr="00DB4360" w:rsidRDefault="00750D9F" w:rsidP="00DD0AA2">
      <w:pPr>
        <w:pStyle w:val="PlainText"/>
      </w:pPr>
      <w:r w:rsidRPr="00DB4360">
        <w:t xml:space="preserve">Уполномоченные лица Регистратора: </w:t>
      </w:r>
      <w:r w:rsidRPr="009968A0">
        <w:t>Рогова А.В.</w:t>
      </w:r>
    </w:p>
    <w:p w:rsidR="00750D9F" w:rsidRPr="00DB4360" w:rsidRDefault="00750D9F" w:rsidP="00DD0AA2">
      <w:pPr>
        <w:pStyle w:val="PlainText"/>
      </w:pPr>
      <w:r w:rsidRPr="00DB4360">
        <w:t xml:space="preserve">Место нахождения Регистратора: </w:t>
      </w:r>
      <w:smartTag w:uri="urn:schemas-microsoft-com:office:smarttags" w:element="metricconverter">
        <w:smartTagPr>
          <w:attr w:name="ProductID" w:val="300002, г"/>
        </w:smartTagPr>
        <w:r w:rsidRPr="00DB4360">
          <w:t>300002, г</w:t>
        </w:r>
      </w:smartTag>
      <w:r w:rsidRPr="00DB4360">
        <w:t>.Тула, ул.Мосина, д.2, офис 407.</w:t>
      </w:r>
    </w:p>
    <w:p w:rsidR="00750D9F" w:rsidRPr="00DB4360" w:rsidRDefault="00750D9F" w:rsidP="00DD0AA2">
      <w:pPr>
        <w:pStyle w:val="PlainText"/>
      </w:pPr>
      <w:r w:rsidRPr="00DB4360">
        <w:t>Число голосов, которыми обладали лица, включенные в список лиц, имевших право на участие в общем собрании акционеров - 1 326 975.</w:t>
      </w:r>
    </w:p>
    <w:p w:rsidR="00750D9F" w:rsidRPr="00DB4360" w:rsidRDefault="00750D9F" w:rsidP="00DD0AA2">
      <w:pPr>
        <w:pStyle w:val="PlainText"/>
      </w:pPr>
      <w:r w:rsidRPr="00DB4360">
        <w:t>Число голосов, приходившихся на голосующие акции общества, определенное с учетом</w:t>
      </w:r>
    </w:p>
    <w:p w:rsidR="00750D9F" w:rsidRPr="00DB4360" w:rsidRDefault="00750D9F" w:rsidP="00DD0AA2">
      <w:pPr>
        <w:pStyle w:val="PlainText"/>
      </w:pPr>
      <w:r w:rsidRPr="00DB4360">
        <w:t xml:space="preserve">положений </w:t>
      </w:r>
      <w:r w:rsidRPr="00587068">
        <w:t>п. 4.24. Положения, утвержденного Банком России № 660-П от 16.11.2018 г.</w:t>
      </w:r>
      <w:r w:rsidRPr="004F16FE">
        <w:t xml:space="preserve"> - 1 326 975.</w:t>
      </w:r>
    </w:p>
    <w:p w:rsidR="00750D9F" w:rsidRPr="00587068" w:rsidRDefault="00750D9F" w:rsidP="00DD0AA2">
      <w:pPr>
        <w:pStyle w:val="PlainText"/>
        <w:jc w:val="both"/>
      </w:pPr>
      <w:r w:rsidRPr="00DB4360">
        <w:t>Председатель собрания:  Зимин П.В.</w:t>
      </w:r>
    </w:p>
    <w:p w:rsidR="00750D9F" w:rsidRPr="00DB4360" w:rsidRDefault="00750D9F" w:rsidP="00DD0AA2">
      <w:pPr>
        <w:pStyle w:val="PlainText"/>
        <w:jc w:val="both"/>
      </w:pPr>
      <w:r w:rsidRPr="00DB4360">
        <w:t>Секретарь собрания:  Васильев Д.Н.</w:t>
      </w:r>
    </w:p>
    <w:p w:rsidR="00750D9F" w:rsidRPr="00587068" w:rsidRDefault="00750D9F" w:rsidP="00DD0AA2">
      <w:pPr>
        <w:pStyle w:val="PlainText"/>
      </w:pPr>
      <w:r>
        <w:t>Дата составления отчета: 01-07</w:t>
      </w:r>
      <w:r w:rsidRPr="00DB4360">
        <w:t>-1</w:t>
      </w:r>
      <w:r>
        <w:t>9</w:t>
      </w:r>
    </w:p>
    <w:p w:rsidR="00750D9F" w:rsidRPr="00DB4360" w:rsidRDefault="00750D9F" w:rsidP="00DD0AA2">
      <w:pPr>
        <w:pStyle w:val="PlainText"/>
      </w:pPr>
    </w:p>
    <w:p w:rsidR="00750D9F" w:rsidRPr="00DB4360" w:rsidRDefault="00750D9F" w:rsidP="00DD0AA2">
      <w:pPr>
        <w:pStyle w:val="PlainText"/>
      </w:pPr>
    </w:p>
    <w:p w:rsidR="00750D9F" w:rsidRPr="00DB4360" w:rsidRDefault="00750D9F" w:rsidP="00DD0AA2">
      <w:pPr>
        <w:pStyle w:val="PlainText"/>
      </w:pPr>
      <w:r w:rsidRPr="00DB4360">
        <w:t xml:space="preserve">                                  Повестка дня собрания:</w:t>
      </w:r>
    </w:p>
    <w:p w:rsidR="00750D9F" w:rsidRPr="00DB4360" w:rsidRDefault="00750D9F" w:rsidP="00DD0AA2">
      <w:pPr>
        <w:pStyle w:val="PlainText"/>
      </w:pPr>
    </w:p>
    <w:p w:rsidR="00750D9F" w:rsidRPr="00DB4360" w:rsidRDefault="00750D9F" w:rsidP="00DD0AA2">
      <w:pPr>
        <w:pStyle w:val="PlainText"/>
        <w:jc w:val="both"/>
      </w:pPr>
      <w:r w:rsidRPr="00DB4360">
        <w:t xml:space="preserve">         1. Утверждение годового отчета, годовой бухгалтерской (финансовой) отчетности </w:t>
      </w:r>
    </w:p>
    <w:p w:rsidR="00750D9F" w:rsidRPr="00DB4360" w:rsidRDefault="00750D9F" w:rsidP="00DD0AA2">
      <w:pPr>
        <w:pStyle w:val="PlainText"/>
        <w:jc w:val="both"/>
      </w:pPr>
      <w:r w:rsidRPr="00DB4360">
        <w:t xml:space="preserve">            общества.</w:t>
      </w:r>
    </w:p>
    <w:p w:rsidR="00750D9F" w:rsidRPr="00DB4360" w:rsidRDefault="00750D9F" w:rsidP="00DD0AA2">
      <w:pPr>
        <w:pStyle w:val="PlainText"/>
        <w:jc w:val="both"/>
      </w:pPr>
      <w:r w:rsidRPr="00DB4360">
        <w:t xml:space="preserve">         2. Распределение прибыли, в том числе выплата (объявление) дивидендов по</w:t>
      </w:r>
    </w:p>
    <w:p w:rsidR="00750D9F" w:rsidRPr="00DB4360" w:rsidRDefault="00750D9F" w:rsidP="00DD0AA2">
      <w:pPr>
        <w:pStyle w:val="PlainText"/>
        <w:jc w:val="both"/>
      </w:pPr>
      <w:r w:rsidRPr="00DB4360">
        <w:t xml:space="preserve">            результатам 201</w:t>
      </w:r>
      <w:r>
        <w:t>8</w:t>
      </w:r>
      <w:r w:rsidRPr="00DB4360">
        <w:t xml:space="preserve"> года.</w:t>
      </w:r>
    </w:p>
    <w:p w:rsidR="00750D9F" w:rsidRPr="00DB4360" w:rsidRDefault="00750D9F" w:rsidP="00DD0AA2">
      <w:pPr>
        <w:pStyle w:val="PlainText"/>
        <w:jc w:val="both"/>
      </w:pPr>
      <w:r w:rsidRPr="00DB4360">
        <w:t xml:space="preserve">         3. Избрание членов Совета директоров.</w:t>
      </w:r>
    </w:p>
    <w:p w:rsidR="00750D9F" w:rsidRPr="00DB4360" w:rsidRDefault="00750D9F" w:rsidP="00DD0AA2">
      <w:pPr>
        <w:pStyle w:val="PlainText"/>
        <w:jc w:val="both"/>
      </w:pPr>
      <w:r w:rsidRPr="00DB4360">
        <w:t xml:space="preserve">         4. Избрание членов ревизионной комиссии.</w:t>
      </w:r>
    </w:p>
    <w:p w:rsidR="00750D9F" w:rsidRPr="00DB4360" w:rsidRDefault="00750D9F" w:rsidP="00DD0AA2">
      <w:pPr>
        <w:pStyle w:val="PlainText"/>
        <w:jc w:val="both"/>
      </w:pPr>
      <w:r w:rsidRPr="00DB4360">
        <w:t xml:space="preserve">         5. Утверждение аудитора.</w:t>
      </w:r>
    </w:p>
    <w:p w:rsidR="00750D9F" w:rsidRPr="00DB4360" w:rsidRDefault="00750D9F" w:rsidP="00DD0AA2">
      <w:pPr>
        <w:pStyle w:val="PlainText"/>
      </w:pPr>
    </w:p>
    <w:p w:rsidR="00750D9F" w:rsidRPr="00DB4360" w:rsidRDefault="00750D9F" w:rsidP="00DD0AA2">
      <w:pPr>
        <w:pStyle w:val="PlainText"/>
      </w:pPr>
    </w:p>
    <w:p w:rsidR="00750D9F" w:rsidRPr="00DB4360" w:rsidRDefault="00750D9F" w:rsidP="00DD0AA2">
      <w:pPr>
        <w:pStyle w:val="PlainText"/>
        <w:jc w:val="center"/>
      </w:pPr>
      <w:r w:rsidRPr="00DB4360">
        <w:t>РЕЗУЛЬТАТЫ ГОЛОСОВАНИЯ ПО ПЕРВОМУ ВОПРОСУ ПОВЕСТКИ ДНЯ</w:t>
      </w:r>
    </w:p>
    <w:p w:rsidR="00750D9F" w:rsidRPr="00DB4360" w:rsidRDefault="00750D9F" w:rsidP="00DD0AA2">
      <w:pPr>
        <w:pStyle w:val="PlainText"/>
      </w:pPr>
      <w:r w:rsidRPr="00DB4360">
        <w:t xml:space="preserve">               ГОДОВОГО ОБЩЕГО СОБРАНИЯ АКЦИОНЕРОВ АО "ТУЛАМАШЗАВОДИНВЕСТ"</w:t>
      </w:r>
    </w:p>
    <w:p w:rsidR="00750D9F" w:rsidRPr="00DB4360" w:rsidRDefault="00750D9F" w:rsidP="00DD0AA2">
      <w:pPr>
        <w:pStyle w:val="PlainText"/>
      </w:pPr>
    </w:p>
    <w:p w:rsidR="00750D9F" w:rsidRPr="00DB4360" w:rsidRDefault="00750D9F" w:rsidP="00DD0AA2">
      <w:pPr>
        <w:pStyle w:val="PlainText"/>
        <w:jc w:val="center"/>
        <w:rPr>
          <w:b/>
        </w:rPr>
      </w:pPr>
      <w:r w:rsidRPr="00DB4360">
        <w:rPr>
          <w:b/>
        </w:rPr>
        <w:t>Утверждение годового отчета Общества, годовой бухгалтерской (финансовой) отчетности общества.</w:t>
      </w:r>
    </w:p>
    <w:p w:rsidR="00750D9F" w:rsidRPr="00DB4360" w:rsidRDefault="00750D9F" w:rsidP="00DD0AA2">
      <w:pPr>
        <w:pStyle w:val="PlainText"/>
      </w:pPr>
    </w:p>
    <w:p w:rsidR="00750D9F" w:rsidRPr="00587068" w:rsidRDefault="00750D9F" w:rsidP="00DD0AA2">
      <w:pPr>
        <w:pStyle w:val="PlainText"/>
      </w:pPr>
      <w:r w:rsidRPr="00587068">
        <w:t>Число голосов акционеров, принявших участие в собрании по данному вопросу</w:t>
      </w:r>
    </w:p>
    <w:p w:rsidR="00750D9F" w:rsidRPr="00587068" w:rsidRDefault="00750D9F" w:rsidP="00DD0AA2">
      <w:pPr>
        <w:pStyle w:val="PlainText"/>
      </w:pPr>
      <w:r w:rsidRPr="00587068">
        <w:t>повестки дня 1 326 454</w:t>
      </w:r>
    </w:p>
    <w:p w:rsidR="00750D9F" w:rsidRPr="00587068" w:rsidRDefault="00750D9F" w:rsidP="00DD0AA2">
      <w:pPr>
        <w:pStyle w:val="PlainText"/>
      </w:pPr>
      <w:r w:rsidRPr="00587068">
        <w:t>Квоpум есть.</w:t>
      </w:r>
    </w:p>
    <w:p w:rsidR="00750D9F" w:rsidRPr="00587068" w:rsidRDefault="00750D9F" w:rsidP="00DD0AA2">
      <w:pPr>
        <w:pStyle w:val="PlainText"/>
      </w:pPr>
      <w:r w:rsidRPr="00587068">
        <w:t>Число голосов, которые не подсчитывались в связи с признанием бюллетеней</w:t>
      </w:r>
    </w:p>
    <w:p w:rsidR="00750D9F" w:rsidRPr="00587068" w:rsidRDefault="00750D9F" w:rsidP="00DD0AA2">
      <w:pPr>
        <w:pStyle w:val="PlainText"/>
      </w:pPr>
      <w:r w:rsidRPr="00587068">
        <w:t>недействительными       0</w:t>
      </w:r>
    </w:p>
    <w:p w:rsidR="00750D9F" w:rsidRPr="00587068" w:rsidRDefault="00750D9F" w:rsidP="00DD0AA2">
      <w:pPr>
        <w:pStyle w:val="PlainText"/>
      </w:pPr>
      <w:r w:rsidRPr="00587068">
        <w:t>Число голосов, которые не подсчитывались по иным основаниям, предусмотренным</w:t>
      </w:r>
    </w:p>
    <w:p w:rsidR="00750D9F" w:rsidRPr="00DB4360" w:rsidRDefault="00750D9F" w:rsidP="00DD0AA2">
      <w:pPr>
        <w:pStyle w:val="PlainText"/>
      </w:pPr>
      <w:r w:rsidRPr="00587068">
        <w:t>Положением, утвержденным Банком России № 660-П от 16.11.2018 г.0</w:t>
      </w:r>
    </w:p>
    <w:p w:rsidR="00750D9F" w:rsidRPr="00DB4360" w:rsidRDefault="00750D9F" w:rsidP="00DD0AA2">
      <w:pPr>
        <w:pStyle w:val="Plain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73"/>
        <w:gridCol w:w="3474"/>
        <w:gridCol w:w="3474"/>
      </w:tblGrid>
      <w:tr w:rsidR="00750D9F" w:rsidRPr="00DB4360" w:rsidTr="00AC1FE1">
        <w:tc>
          <w:tcPr>
            <w:tcW w:w="10421" w:type="dxa"/>
            <w:gridSpan w:val="3"/>
          </w:tcPr>
          <w:p w:rsidR="00750D9F" w:rsidRPr="00DB4360" w:rsidRDefault="00750D9F" w:rsidP="00AC1FE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B4360">
              <w:rPr>
                <w:rFonts w:ascii="Courier New" w:hAnsi="Courier New" w:cs="Courier New"/>
                <w:sz w:val="20"/>
                <w:szCs w:val="20"/>
              </w:rPr>
              <w:t>Проголосовало</w:t>
            </w:r>
          </w:p>
        </w:tc>
      </w:tr>
      <w:tr w:rsidR="00750D9F" w:rsidRPr="00587068" w:rsidTr="00AC1FE1">
        <w:tc>
          <w:tcPr>
            <w:tcW w:w="3473" w:type="dxa"/>
          </w:tcPr>
          <w:p w:rsidR="00750D9F" w:rsidRPr="00587068" w:rsidRDefault="00750D9F" w:rsidP="00AC1FE1">
            <w:pPr>
              <w:pStyle w:val="PlainText"/>
            </w:pPr>
            <w:r w:rsidRPr="00587068">
              <w:t>Вариант голосования</w:t>
            </w:r>
          </w:p>
        </w:tc>
        <w:tc>
          <w:tcPr>
            <w:tcW w:w="3474" w:type="dxa"/>
          </w:tcPr>
          <w:p w:rsidR="00750D9F" w:rsidRPr="00587068" w:rsidRDefault="00750D9F" w:rsidP="00AC1FE1">
            <w:pPr>
              <w:pStyle w:val="PlainText"/>
              <w:jc w:val="center"/>
            </w:pPr>
            <w:r w:rsidRPr="00587068">
              <w:t>Количество голосов</w:t>
            </w:r>
          </w:p>
        </w:tc>
        <w:tc>
          <w:tcPr>
            <w:tcW w:w="3474" w:type="dxa"/>
          </w:tcPr>
          <w:p w:rsidR="00750D9F" w:rsidRPr="00587068" w:rsidRDefault="00750D9F" w:rsidP="00AC1FE1">
            <w:pPr>
              <w:pStyle w:val="PlainText"/>
              <w:jc w:val="center"/>
            </w:pPr>
            <w:r w:rsidRPr="00587068">
              <w:t>%</w:t>
            </w:r>
          </w:p>
        </w:tc>
      </w:tr>
      <w:tr w:rsidR="00750D9F" w:rsidRPr="00587068" w:rsidTr="00AC1FE1">
        <w:tc>
          <w:tcPr>
            <w:tcW w:w="3473" w:type="dxa"/>
          </w:tcPr>
          <w:p w:rsidR="00750D9F" w:rsidRPr="00587068" w:rsidRDefault="00750D9F" w:rsidP="00AC1FE1">
            <w:pPr>
              <w:pStyle w:val="PlainText"/>
            </w:pPr>
            <w:r w:rsidRPr="00587068">
              <w:t>ЗА</w:t>
            </w:r>
          </w:p>
        </w:tc>
        <w:tc>
          <w:tcPr>
            <w:tcW w:w="3474" w:type="dxa"/>
          </w:tcPr>
          <w:p w:rsidR="00750D9F" w:rsidRPr="00587068" w:rsidRDefault="00750D9F" w:rsidP="00587068">
            <w:pPr>
              <w:pStyle w:val="PlainText"/>
              <w:jc w:val="right"/>
            </w:pPr>
            <w:r w:rsidRPr="00587068">
              <w:t>1 326 454</w:t>
            </w:r>
          </w:p>
        </w:tc>
        <w:tc>
          <w:tcPr>
            <w:tcW w:w="3474" w:type="dxa"/>
          </w:tcPr>
          <w:p w:rsidR="00750D9F" w:rsidRPr="00587068" w:rsidRDefault="00750D9F" w:rsidP="00AC1FE1">
            <w:pPr>
              <w:pStyle w:val="PlainText"/>
              <w:jc w:val="center"/>
            </w:pPr>
            <w:r w:rsidRPr="00587068">
              <w:t>100</w:t>
            </w:r>
          </w:p>
        </w:tc>
      </w:tr>
      <w:tr w:rsidR="00750D9F" w:rsidRPr="00587068" w:rsidTr="00AC1FE1">
        <w:tc>
          <w:tcPr>
            <w:tcW w:w="3473" w:type="dxa"/>
          </w:tcPr>
          <w:p w:rsidR="00750D9F" w:rsidRPr="00587068" w:rsidRDefault="00750D9F" w:rsidP="00AC1FE1">
            <w:pPr>
              <w:pStyle w:val="PlainText"/>
            </w:pPr>
            <w:r w:rsidRPr="00587068">
              <w:t>ПРОТИВ</w:t>
            </w:r>
          </w:p>
        </w:tc>
        <w:tc>
          <w:tcPr>
            <w:tcW w:w="3474" w:type="dxa"/>
          </w:tcPr>
          <w:p w:rsidR="00750D9F" w:rsidRPr="00587068" w:rsidRDefault="00750D9F" w:rsidP="00AC1FE1">
            <w:pPr>
              <w:pStyle w:val="PlainText"/>
              <w:jc w:val="right"/>
            </w:pPr>
            <w:r w:rsidRPr="00587068">
              <w:t>0</w:t>
            </w:r>
          </w:p>
        </w:tc>
        <w:tc>
          <w:tcPr>
            <w:tcW w:w="3474" w:type="dxa"/>
          </w:tcPr>
          <w:p w:rsidR="00750D9F" w:rsidRPr="00587068" w:rsidRDefault="00750D9F" w:rsidP="00AC1FE1">
            <w:pPr>
              <w:pStyle w:val="PlainText"/>
              <w:jc w:val="center"/>
            </w:pPr>
            <w:r w:rsidRPr="00587068">
              <w:t>0,00</w:t>
            </w:r>
          </w:p>
        </w:tc>
      </w:tr>
      <w:tr w:rsidR="00750D9F" w:rsidRPr="00DB4360" w:rsidTr="00AC1FE1">
        <w:tc>
          <w:tcPr>
            <w:tcW w:w="3473" w:type="dxa"/>
          </w:tcPr>
          <w:p w:rsidR="00750D9F" w:rsidRPr="00587068" w:rsidRDefault="00750D9F" w:rsidP="00AC1FE1">
            <w:pPr>
              <w:pStyle w:val="PlainText"/>
            </w:pPr>
            <w:r w:rsidRPr="00587068">
              <w:t>ВОЗДЕРЖАЛИСЬ</w:t>
            </w:r>
          </w:p>
        </w:tc>
        <w:tc>
          <w:tcPr>
            <w:tcW w:w="3474" w:type="dxa"/>
          </w:tcPr>
          <w:p w:rsidR="00750D9F" w:rsidRPr="00587068" w:rsidRDefault="00750D9F" w:rsidP="00AC1FE1">
            <w:pPr>
              <w:pStyle w:val="PlainText"/>
              <w:jc w:val="right"/>
            </w:pPr>
            <w:r w:rsidRPr="00587068">
              <w:rPr>
                <w:sz w:val="18"/>
                <w:szCs w:val="18"/>
              </w:rPr>
              <w:t>0</w:t>
            </w:r>
          </w:p>
        </w:tc>
        <w:tc>
          <w:tcPr>
            <w:tcW w:w="3474" w:type="dxa"/>
          </w:tcPr>
          <w:p w:rsidR="00750D9F" w:rsidRPr="00587068" w:rsidRDefault="00750D9F" w:rsidP="00AC1FE1">
            <w:pPr>
              <w:pStyle w:val="PlainText"/>
              <w:jc w:val="center"/>
            </w:pPr>
            <w:r w:rsidRPr="00587068">
              <w:t>0,00</w:t>
            </w:r>
          </w:p>
        </w:tc>
      </w:tr>
    </w:tbl>
    <w:p w:rsidR="00750D9F" w:rsidRPr="00DB4360" w:rsidRDefault="00750D9F" w:rsidP="00DD0AA2">
      <w:pPr>
        <w:pStyle w:val="PlainText"/>
      </w:pPr>
    </w:p>
    <w:p w:rsidR="00750D9F" w:rsidRPr="00DB4360" w:rsidRDefault="00750D9F" w:rsidP="00DD0AA2">
      <w:pPr>
        <w:pStyle w:val="PlainText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8"/>
        <w:gridCol w:w="8058"/>
      </w:tblGrid>
      <w:tr w:rsidR="00750D9F" w:rsidRPr="00DB4360" w:rsidTr="00AC1FE1">
        <w:trPr>
          <w:cantSplit/>
          <w:trHeight w:val="6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750D9F" w:rsidRPr="00DB4360" w:rsidRDefault="00750D9F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DB4360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750D9F" w:rsidRPr="00DB4360" w:rsidRDefault="00750D9F" w:rsidP="00587068">
            <w:pPr>
              <w:pStyle w:val="PlainText"/>
              <w:jc w:val="both"/>
              <w:rPr>
                <w:b/>
              </w:rPr>
            </w:pPr>
            <w:r w:rsidRPr="00DB4360">
              <w:rPr>
                <w:b/>
              </w:rPr>
              <w:t>Утвердить годовой отчет, годовую бухгалтерскую (финансовую) отчетность общества по результатам 201</w:t>
            </w:r>
            <w:r>
              <w:rPr>
                <w:b/>
              </w:rPr>
              <w:t>8</w:t>
            </w:r>
            <w:r w:rsidRPr="00DB4360">
              <w:rPr>
                <w:b/>
              </w:rPr>
              <w:t xml:space="preserve"> года.</w:t>
            </w:r>
          </w:p>
        </w:tc>
      </w:tr>
    </w:tbl>
    <w:p w:rsidR="00750D9F" w:rsidRPr="00DB4360" w:rsidRDefault="00750D9F" w:rsidP="00DD0AA2">
      <w:pPr>
        <w:pStyle w:val="PlainText"/>
      </w:pPr>
    </w:p>
    <w:p w:rsidR="00750D9F" w:rsidRPr="00DB4360" w:rsidRDefault="00750D9F" w:rsidP="00DD0AA2">
      <w:pPr>
        <w:pStyle w:val="PlainText"/>
      </w:pPr>
    </w:p>
    <w:p w:rsidR="00750D9F" w:rsidRPr="00DB4360" w:rsidRDefault="00750D9F" w:rsidP="00DD0AA2">
      <w:pPr>
        <w:pStyle w:val="PlainText"/>
      </w:pPr>
    </w:p>
    <w:p w:rsidR="00750D9F" w:rsidRPr="00DB4360" w:rsidRDefault="00750D9F" w:rsidP="00DD0AA2">
      <w:pPr>
        <w:pStyle w:val="PlainText"/>
      </w:pPr>
    </w:p>
    <w:p w:rsidR="00750D9F" w:rsidRPr="00DB4360" w:rsidRDefault="00750D9F" w:rsidP="00DD0AA2">
      <w:pPr>
        <w:pStyle w:val="PlainText"/>
      </w:pPr>
    </w:p>
    <w:p w:rsidR="00750D9F" w:rsidRPr="00DB4360" w:rsidRDefault="00750D9F" w:rsidP="00DD0AA2">
      <w:pPr>
        <w:pStyle w:val="PlainText"/>
        <w:jc w:val="center"/>
      </w:pPr>
      <w:r w:rsidRPr="00DB4360">
        <w:t>РЕЗУЛЬТАТЫ ГОЛОСОВАНИЯ ПО ВТОРОМУ ВОПРОСУ ПОВЕСТКИ ДНЯ</w:t>
      </w:r>
    </w:p>
    <w:p w:rsidR="00750D9F" w:rsidRPr="00DB4360" w:rsidRDefault="00750D9F" w:rsidP="00DD0AA2">
      <w:pPr>
        <w:pStyle w:val="PlainText"/>
        <w:jc w:val="center"/>
      </w:pPr>
      <w:r w:rsidRPr="00DB4360">
        <w:t>ГОДОВОГО ОБЩЕГО СОБРАНИЯ АКЦИОНЕРОВ АО "ТУЛАМАШЗАВОДИНВЕСТ"</w:t>
      </w:r>
    </w:p>
    <w:p w:rsidR="00750D9F" w:rsidRPr="00DB4360" w:rsidRDefault="00750D9F" w:rsidP="00DD0AA2">
      <w:pPr>
        <w:pStyle w:val="PlainText"/>
      </w:pPr>
    </w:p>
    <w:p w:rsidR="00750D9F" w:rsidRPr="00DB4360" w:rsidRDefault="00750D9F" w:rsidP="00DD0AA2">
      <w:pPr>
        <w:pStyle w:val="PlainText"/>
        <w:jc w:val="center"/>
        <w:rPr>
          <w:b/>
        </w:rPr>
      </w:pPr>
      <w:r w:rsidRPr="00DB4360">
        <w:rPr>
          <w:b/>
        </w:rPr>
        <w:t>Распределение прибыли, в том числе выплата (объявление) дивидендов по результатам 2016 года.</w:t>
      </w:r>
    </w:p>
    <w:p w:rsidR="00750D9F" w:rsidRPr="00DB4360" w:rsidRDefault="00750D9F" w:rsidP="00DD0AA2">
      <w:pPr>
        <w:pStyle w:val="PlainText"/>
      </w:pPr>
    </w:p>
    <w:p w:rsidR="00750D9F" w:rsidRPr="00840E06" w:rsidRDefault="00750D9F" w:rsidP="00DD0AA2">
      <w:pPr>
        <w:pStyle w:val="PlainText"/>
      </w:pPr>
      <w:r w:rsidRPr="00DB4360">
        <w:t xml:space="preserve">Число </w:t>
      </w:r>
      <w:r w:rsidRPr="00840E06">
        <w:t>голосов акционеров, принявших участие в собрании по данному вопросу</w:t>
      </w:r>
    </w:p>
    <w:p w:rsidR="00750D9F" w:rsidRPr="00840E06" w:rsidRDefault="00750D9F" w:rsidP="00DD0AA2">
      <w:pPr>
        <w:pStyle w:val="PlainText"/>
      </w:pPr>
      <w:r w:rsidRPr="00840E06">
        <w:t>повестки дня 1 326 454</w:t>
      </w:r>
    </w:p>
    <w:p w:rsidR="00750D9F" w:rsidRPr="00840E06" w:rsidRDefault="00750D9F" w:rsidP="00DD0AA2">
      <w:pPr>
        <w:pStyle w:val="PlainText"/>
      </w:pPr>
      <w:r w:rsidRPr="00840E06">
        <w:t>Квоpум есть.</w:t>
      </w:r>
    </w:p>
    <w:p w:rsidR="00750D9F" w:rsidRPr="00840E06" w:rsidRDefault="00750D9F" w:rsidP="00DD0AA2">
      <w:pPr>
        <w:pStyle w:val="PlainText"/>
      </w:pPr>
      <w:r w:rsidRPr="00840E06">
        <w:t>Число голосов, которые не подсчитывались в связи с признанием бюллетеней</w:t>
      </w:r>
    </w:p>
    <w:p w:rsidR="00750D9F" w:rsidRPr="00840E06" w:rsidRDefault="00750D9F" w:rsidP="00DD0AA2">
      <w:pPr>
        <w:pStyle w:val="PlainText"/>
      </w:pPr>
      <w:r w:rsidRPr="00840E06">
        <w:t>недействительными       0</w:t>
      </w:r>
    </w:p>
    <w:p w:rsidR="00750D9F" w:rsidRPr="00840E06" w:rsidRDefault="00750D9F" w:rsidP="00587068">
      <w:pPr>
        <w:pStyle w:val="PlainText"/>
      </w:pPr>
      <w:r w:rsidRPr="00840E06">
        <w:t>Число голосов, которые не подсчитывались по иным основаниям, предусмотренным</w:t>
      </w:r>
    </w:p>
    <w:p w:rsidR="00750D9F" w:rsidRPr="00840E06" w:rsidRDefault="00750D9F" w:rsidP="00587068">
      <w:pPr>
        <w:pStyle w:val="PlainText"/>
      </w:pPr>
      <w:r w:rsidRPr="00840E06">
        <w:t>Положением, утвержденным Банком России № 660-П от 16.11.2018 г.       0</w:t>
      </w:r>
    </w:p>
    <w:p w:rsidR="00750D9F" w:rsidRPr="00840E06" w:rsidRDefault="00750D9F" w:rsidP="00DD0AA2">
      <w:pPr>
        <w:pStyle w:val="Plain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73"/>
        <w:gridCol w:w="3474"/>
        <w:gridCol w:w="3474"/>
      </w:tblGrid>
      <w:tr w:rsidR="00750D9F" w:rsidRPr="00840E06" w:rsidTr="00AC1FE1">
        <w:tc>
          <w:tcPr>
            <w:tcW w:w="10421" w:type="dxa"/>
            <w:gridSpan w:val="3"/>
          </w:tcPr>
          <w:p w:rsidR="00750D9F" w:rsidRPr="00840E06" w:rsidRDefault="00750D9F" w:rsidP="00AC1FE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sz w:val="20"/>
                <w:szCs w:val="20"/>
              </w:rPr>
              <w:t>Проголосовало</w:t>
            </w:r>
          </w:p>
        </w:tc>
      </w:tr>
      <w:tr w:rsidR="00750D9F" w:rsidRPr="00840E06" w:rsidTr="00AC1FE1">
        <w:tc>
          <w:tcPr>
            <w:tcW w:w="3473" w:type="dxa"/>
          </w:tcPr>
          <w:p w:rsidR="00750D9F" w:rsidRPr="00840E06" w:rsidRDefault="00750D9F" w:rsidP="00AC1FE1">
            <w:pPr>
              <w:pStyle w:val="PlainText"/>
            </w:pPr>
            <w:r w:rsidRPr="00840E06">
              <w:t>Вариант голосования</w:t>
            </w:r>
          </w:p>
        </w:tc>
        <w:tc>
          <w:tcPr>
            <w:tcW w:w="3474" w:type="dxa"/>
          </w:tcPr>
          <w:p w:rsidR="00750D9F" w:rsidRPr="00840E06" w:rsidRDefault="00750D9F" w:rsidP="00AC1FE1">
            <w:pPr>
              <w:pStyle w:val="PlainText"/>
              <w:jc w:val="center"/>
            </w:pPr>
            <w:r w:rsidRPr="00840E06">
              <w:t>Количество голосов</w:t>
            </w:r>
          </w:p>
        </w:tc>
        <w:tc>
          <w:tcPr>
            <w:tcW w:w="3474" w:type="dxa"/>
          </w:tcPr>
          <w:p w:rsidR="00750D9F" w:rsidRPr="00840E06" w:rsidRDefault="00750D9F" w:rsidP="00AC1FE1">
            <w:pPr>
              <w:pStyle w:val="PlainText"/>
              <w:jc w:val="center"/>
            </w:pPr>
            <w:r w:rsidRPr="00840E06">
              <w:t>%</w:t>
            </w:r>
          </w:p>
        </w:tc>
      </w:tr>
      <w:tr w:rsidR="00750D9F" w:rsidRPr="00840E06" w:rsidTr="00AC1FE1">
        <w:tc>
          <w:tcPr>
            <w:tcW w:w="3473" w:type="dxa"/>
          </w:tcPr>
          <w:p w:rsidR="00750D9F" w:rsidRPr="00840E06" w:rsidRDefault="00750D9F" w:rsidP="00AC1FE1">
            <w:pPr>
              <w:pStyle w:val="PlainText"/>
            </w:pPr>
            <w:r w:rsidRPr="00840E06">
              <w:t>ЗА</w:t>
            </w:r>
          </w:p>
        </w:tc>
        <w:tc>
          <w:tcPr>
            <w:tcW w:w="3474" w:type="dxa"/>
          </w:tcPr>
          <w:p w:rsidR="00750D9F" w:rsidRPr="00840E06" w:rsidRDefault="00750D9F" w:rsidP="00587068">
            <w:pPr>
              <w:pStyle w:val="PlainText"/>
              <w:jc w:val="right"/>
            </w:pPr>
            <w:r w:rsidRPr="00840E06">
              <w:t>1 326 454</w:t>
            </w:r>
          </w:p>
        </w:tc>
        <w:tc>
          <w:tcPr>
            <w:tcW w:w="3474" w:type="dxa"/>
          </w:tcPr>
          <w:p w:rsidR="00750D9F" w:rsidRPr="00840E06" w:rsidRDefault="00750D9F" w:rsidP="00AC1FE1">
            <w:pPr>
              <w:pStyle w:val="PlainText"/>
              <w:jc w:val="center"/>
            </w:pPr>
            <w:r w:rsidRPr="00840E06">
              <w:t>100</w:t>
            </w:r>
          </w:p>
        </w:tc>
      </w:tr>
      <w:tr w:rsidR="00750D9F" w:rsidRPr="00840E06" w:rsidTr="00AC1FE1">
        <w:tc>
          <w:tcPr>
            <w:tcW w:w="3473" w:type="dxa"/>
          </w:tcPr>
          <w:p w:rsidR="00750D9F" w:rsidRPr="00840E06" w:rsidRDefault="00750D9F" w:rsidP="00AC1FE1">
            <w:pPr>
              <w:pStyle w:val="PlainText"/>
            </w:pPr>
            <w:r w:rsidRPr="00840E06">
              <w:t>ПРОТИВ</w:t>
            </w:r>
          </w:p>
        </w:tc>
        <w:tc>
          <w:tcPr>
            <w:tcW w:w="3474" w:type="dxa"/>
          </w:tcPr>
          <w:p w:rsidR="00750D9F" w:rsidRPr="00840E06" w:rsidRDefault="00750D9F" w:rsidP="00AC1FE1">
            <w:pPr>
              <w:pStyle w:val="PlainText"/>
              <w:jc w:val="right"/>
            </w:pPr>
            <w:r w:rsidRPr="00840E06">
              <w:rPr>
                <w:sz w:val="18"/>
                <w:szCs w:val="18"/>
              </w:rPr>
              <w:t>0</w:t>
            </w:r>
          </w:p>
        </w:tc>
        <w:tc>
          <w:tcPr>
            <w:tcW w:w="3474" w:type="dxa"/>
          </w:tcPr>
          <w:p w:rsidR="00750D9F" w:rsidRPr="00840E06" w:rsidRDefault="00750D9F" w:rsidP="00DD0AA2">
            <w:pPr>
              <w:pStyle w:val="PlainText"/>
              <w:jc w:val="center"/>
            </w:pPr>
            <w:r w:rsidRPr="00840E06">
              <w:t>0,00</w:t>
            </w:r>
          </w:p>
        </w:tc>
      </w:tr>
      <w:tr w:rsidR="00750D9F" w:rsidRPr="00840E06" w:rsidTr="00AC1FE1">
        <w:tc>
          <w:tcPr>
            <w:tcW w:w="3473" w:type="dxa"/>
          </w:tcPr>
          <w:p w:rsidR="00750D9F" w:rsidRPr="00840E06" w:rsidRDefault="00750D9F" w:rsidP="00AC1FE1">
            <w:pPr>
              <w:pStyle w:val="PlainText"/>
            </w:pPr>
            <w:r w:rsidRPr="00840E06">
              <w:t>ВОЗДЕРЖАЛИСЬ</w:t>
            </w:r>
          </w:p>
        </w:tc>
        <w:tc>
          <w:tcPr>
            <w:tcW w:w="3474" w:type="dxa"/>
          </w:tcPr>
          <w:p w:rsidR="00750D9F" w:rsidRPr="00840E06" w:rsidRDefault="00750D9F" w:rsidP="00AC1FE1">
            <w:pPr>
              <w:pStyle w:val="PlainText"/>
              <w:jc w:val="right"/>
            </w:pPr>
            <w:r w:rsidRPr="00840E06">
              <w:t>0</w:t>
            </w:r>
          </w:p>
        </w:tc>
        <w:tc>
          <w:tcPr>
            <w:tcW w:w="3474" w:type="dxa"/>
          </w:tcPr>
          <w:p w:rsidR="00750D9F" w:rsidRPr="00840E06" w:rsidRDefault="00750D9F" w:rsidP="00DD0AA2">
            <w:pPr>
              <w:pStyle w:val="PlainText"/>
              <w:jc w:val="center"/>
            </w:pPr>
            <w:r w:rsidRPr="00840E06">
              <w:t>0,00</w:t>
            </w:r>
          </w:p>
        </w:tc>
      </w:tr>
    </w:tbl>
    <w:p w:rsidR="00750D9F" w:rsidRPr="00840E06" w:rsidRDefault="00750D9F" w:rsidP="00DD0AA2">
      <w:pPr>
        <w:pStyle w:val="PlainText"/>
      </w:pPr>
    </w:p>
    <w:p w:rsidR="00750D9F" w:rsidRPr="00840E06" w:rsidRDefault="00750D9F" w:rsidP="00DD0AA2">
      <w:pPr>
        <w:pStyle w:val="PlainText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8"/>
        <w:gridCol w:w="8058"/>
      </w:tblGrid>
      <w:tr w:rsidR="00750D9F" w:rsidRPr="00840E06" w:rsidTr="00AC1FE1">
        <w:trPr>
          <w:cantSplit/>
          <w:trHeight w:val="6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750D9F" w:rsidRPr="00840E06" w:rsidRDefault="00750D9F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750D9F" w:rsidRPr="00840E06" w:rsidRDefault="00750D9F" w:rsidP="00840E06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Утвердить следующий порядок распределения прибыли АО «Туламашзаводинвест» за 2018 год:</w:t>
            </w:r>
          </w:p>
          <w:p w:rsidR="00750D9F" w:rsidRPr="00840E06" w:rsidRDefault="00750D9F" w:rsidP="00840E06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чистую прибыль АО «Туламашзаводинвест»  за 2018 г. в сумме 750 839 тыс. руб. направить на пополнение оборотных средств.</w:t>
            </w:r>
          </w:p>
          <w:p w:rsidR="00750D9F" w:rsidRPr="00840E06" w:rsidRDefault="00750D9F" w:rsidP="00840E06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Дивиденды по результатам 2018 года не выплачивать.</w:t>
            </w:r>
          </w:p>
        </w:tc>
      </w:tr>
    </w:tbl>
    <w:p w:rsidR="00750D9F" w:rsidRPr="00840E06" w:rsidRDefault="00750D9F" w:rsidP="00DD0AA2">
      <w:pPr>
        <w:pStyle w:val="PlainText"/>
      </w:pPr>
    </w:p>
    <w:p w:rsidR="00750D9F" w:rsidRPr="00840E06" w:rsidRDefault="00750D9F" w:rsidP="00DD0AA2">
      <w:pPr>
        <w:pStyle w:val="PlainText"/>
        <w:rPr>
          <w:sz w:val="18"/>
          <w:szCs w:val="18"/>
        </w:rPr>
      </w:pPr>
    </w:p>
    <w:p w:rsidR="00750D9F" w:rsidRPr="00840E06" w:rsidRDefault="00750D9F" w:rsidP="00DD0AA2">
      <w:pPr>
        <w:pStyle w:val="PlainText"/>
      </w:pPr>
    </w:p>
    <w:p w:rsidR="00750D9F" w:rsidRPr="00840E06" w:rsidRDefault="00750D9F" w:rsidP="00DD0AA2">
      <w:pPr>
        <w:pStyle w:val="PlainText"/>
        <w:jc w:val="center"/>
      </w:pPr>
      <w:r w:rsidRPr="00840E06">
        <w:t>РЕЗУЛЬТАТЫ ГОЛОСОВАНИЯ ПО ТРЕТЬЕМУ ВОПРОСУ ПОВЕСТКИ ДНЯ</w:t>
      </w:r>
    </w:p>
    <w:p w:rsidR="00750D9F" w:rsidRPr="00840E06" w:rsidRDefault="00750D9F" w:rsidP="00DD0AA2">
      <w:pPr>
        <w:pStyle w:val="PlainText"/>
        <w:jc w:val="center"/>
      </w:pPr>
      <w:r w:rsidRPr="00840E06">
        <w:t>ГОДОВОГО ОБЩЕГО СОБРАНИЯ АКЦИОНЕРОВ АО "ТУЛАМАШЗАВОДИНВЕСТ"</w:t>
      </w:r>
    </w:p>
    <w:p w:rsidR="00750D9F" w:rsidRPr="00840E06" w:rsidRDefault="00750D9F" w:rsidP="00DD0AA2">
      <w:pPr>
        <w:pStyle w:val="PlainText"/>
      </w:pPr>
    </w:p>
    <w:p w:rsidR="00750D9F" w:rsidRPr="00DB4360" w:rsidRDefault="00750D9F" w:rsidP="00DD0AA2">
      <w:pPr>
        <w:pStyle w:val="PlainText"/>
        <w:jc w:val="center"/>
        <w:rPr>
          <w:b/>
        </w:rPr>
      </w:pPr>
      <w:r w:rsidRPr="00840E06">
        <w:rPr>
          <w:b/>
          <w:i/>
          <w:iCs/>
        </w:rPr>
        <w:t>Избрание</w:t>
      </w:r>
      <w:r w:rsidRPr="00DB4360">
        <w:rPr>
          <w:b/>
          <w:i/>
          <w:iCs/>
        </w:rPr>
        <w:t xml:space="preserve"> членов Совета директоров.</w:t>
      </w:r>
    </w:p>
    <w:p w:rsidR="00750D9F" w:rsidRPr="00DB4360" w:rsidRDefault="00750D9F" w:rsidP="00DD0AA2">
      <w:pPr>
        <w:pStyle w:val="PlainText"/>
      </w:pPr>
    </w:p>
    <w:p w:rsidR="00750D9F" w:rsidRPr="00840E06" w:rsidRDefault="00750D9F" w:rsidP="00DD0AA2">
      <w:pPr>
        <w:pStyle w:val="PlainText"/>
      </w:pPr>
      <w:r w:rsidRPr="00840E06">
        <w:t>Число голосов акционеров, принявших участие в собрании по данному вопросу</w:t>
      </w:r>
    </w:p>
    <w:p w:rsidR="00750D9F" w:rsidRPr="00840E06" w:rsidRDefault="00750D9F" w:rsidP="00DD0AA2">
      <w:pPr>
        <w:pStyle w:val="PlainText"/>
      </w:pPr>
      <w:r w:rsidRPr="00840E06">
        <w:t>повестки дня  6 632 270 с учетом кумулятивного голосования.</w:t>
      </w:r>
    </w:p>
    <w:p w:rsidR="00750D9F" w:rsidRPr="00840E06" w:rsidRDefault="00750D9F" w:rsidP="00DD0AA2">
      <w:pPr>
        <w:pStyle w:val="PlainText"/>
      </w:pPr>
      <w:r w:rsidRPr="00840E06">
        <w:t>Квоpум есть</w:t>
      </w:r>
    </w:p>
    <w:p w:rsidR="00750D9F" w:rsidRPr="00840E06" w:rsidRDefault="00750D9F" w:rsidP="00DD0AA2">
      <w:pPr>
        <w:pStyle w:val="PlainText"/>
      </w:pPr>
      <w:r w:rsidRPr="00840E06">
        <w:t>Число голосов, которые не подсчитывались в связи с признанием бюллетеней</w:t>
      </w:r>
    </w:p>
    <w:p w:rsidR="00750D9F" w:rsidRPr="00840E06" w:rsidRDefault="00750D9F" w:rsidP="00DD0AA2">
      <w:pPr>
        <w:pStyle w:val="PlainText"/>
      </w:pPr>
      <w:r w:rsidRPr="00840E06">
        <w:t xml:space="preserve">недействительными   </w:t>
      </w:r>
      <w:r w:rsidRPr="00840E06">
        <w:rPr>
          <w:sz w:val="18"/>
          <w:szCs w:val="18"/>
        </w:rPr>
        <w:t>0</w:t>
      </w:r>
    </w:p>
    <w:p w:rsidR="00750D9F" w:rsidRPr="00840E06" w:rsidRDefault="00750D9F" w:rsidP="00840E06">
      <w:pPr>
        <w:pStyle w:val="PlainText"/>
      </w:pPr>
      <w:r w:rsidRPr="00840E06">
        <w:t>Число голосов, которые не подсчитывались по иным основаниям, предусмотренным</w:t>
      </w:r>
    </w:p>
    <w:p w:rsidR="00750D9F" w:rsidRPr="00840E06" w:rsidRDefault="00750D9F" w:rsidP="00840E06">
      <w:pPr>
        <w:pStyle w:val="PlainText"/>
      </w:pPr>
      <w:r w:rsidRPr="00840E06">
        <w:t>Положением, утвержденным Банком России № 660-П от 16.11.2018 г.       0</w:t>
      </w:r>
    </w:p>
    <w:p w:rsidR="00750D9F" w:rsidRPr="00840E06" w:rsidRDefault="00750D9F" w:rsidP="00DD0AA2">
      <w:pPr>
        <w:pStyle w:val="PlainText"/>
      </w:pPr>
    </w:p>
    <w:p w:rsidR="00750D9F" w:rsidRPr="00840E06" w:rsidRDefault="00750D9F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                                    ─────────────</w:t>
      </w:r>
    </w:p>
    <w:p w:rsidR="00750D9F" w:rsidRPr="00840E06" w:rsidRDefault="00750D9F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>Пpотив всех кандидатов пpоголосовало....            0  голоса(ов)</w:t>
      </w:r>
    </w:p>
    <w:p w:rsidR="00750D9F" w:rsidRPr="00840E06" w:rsidRDefault="00750D9F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>Воздеpжалось по всем кандидатам.........    0  голоса(ов)</w:t>
      </w:r>
    </w:p>
    <w:p w:rsidR="00750D9F" w:rsidRPr="00840E06" w:rsidRDefault="00750D9F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>П р о г о л о с о в а л о   "За":</w:t>
      </w:r>
    </w:p>
    <w:p w:rsidR="00750D9F" w:rsidRPr="00840E06" w:rsidRDefault="00750D9F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         Фамилия Имя Отчество                    Кол-во голосов</w:t>
      </w:r>
    </w:p>
    <w:p w:rsidR="00750D9F" w:rsidRPr="00840E06" w:rsidRDefault="00750D9F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───────────────────────────────────────────────────────────────</w:t>
      </w:r>
    </w:p>
    <w:p w:rsidR="00750D9F" w:rsidRPr="00840E06" w:rsidRDefault="00750D9F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 1 Васильев Дмитрий Николаевич .................  1 326 454</w:t>
      </w:r>
    </w:p>
    <w:p w:rsidR="00750D9F" w:rsidRPr="00840E06" w:rsidRDefault="00750D9F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 2 Даутов Валерий Валентинович .................  1 326 454</w:t>
      </w:r>
    </w:p>
    <w:p w:rsidR="00750D9F" w:rsidRPr="00840E06" w:rsidRDefault="00750D9F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>3Едакин Алексей Игоревич .....................  1 326 454</w:t>
      </w:r>
    </w:p>
    <w:p w:rsidR="00750D9F" w:rsidRPr="00840E06" w:rsidRDefault="00750D9F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>4 Зимин Петр Вадимович ........................  1 326 454</w:t>
      </w:r>
    </w:p>
    <w:p w:rsidR="00750D9F" w:rsidRPr="00840E06" w:rsidRDefault="00750D9F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>5 Курилов Илья Николаевич .....................  1 326 454</w:t>
      </w:r>
    </w:p>
    <w:p w:rsidR="00750D9F" w:rsidRPr="00840E06" w:rsidRDefault="00750D9F" w:rsidP="00DD0AA2">
      <w:pPr>
        <w:pStyle w:val="PlainText"/>
      </w:pPr>
    </w:p>
    <w:tbl>
      <w:tblPr>
        <w:tblpPr w:leftFromText="180" w:rightFromText="180" w:vertAnchor="text" w:horzAnchor="margin" w:tblpY="2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8"/>
        <w:gridCol w:w="8058"/>
      </w:tblGrid>
      <w:tr w:rsidR="00750D9F" w:rsidRPr="00840E06" w:rsidTr="00AC1FE1">
        <w:trPr>
          <w:cantSplit/>
          <w:trHeight w:val="6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750D9F" w:rsidRPr="00840E06" w:rsidRDefault="00750D9F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750D9F" w:rsidRPr="00840E06" w:rsidRDefault="00750D9F" w:rsidP="00DB4360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Избрать Совет директоров АО "Туламашзаводинвест" в следующем составе:</w:t>
            </w:r>
          </w:p>
        </w:tc>
      </w:tr>
    </w:tbl>
    <w:p w:rsidR="00750D9F" w:rsidRPr="00840E06" w:rsidRDefault="00750D9F" w:rsidP="00DD0AA2">
      <w:pPr>
        <w:pStyle w:val="PlainText"/>
      </w:pPr>
    </w:p>
    <w:p w:rsidR="00750D9F" w:rsidRPr="00840E06" w:rsidRDefault="00750D9F" w:rsidP="00DD0AA2">
      <w:pPr>
        <w:pStyle w:val="PlainText"/>
      </w:pPr>
    </w:p>
    <w:p w:rsidR="00750D9F" w:rsidRPr="00840E06" w:rsidRDefault="00750D9F" w:rsidP="00DD0AA2">
      <w:pPr>
        <w:pStyle w:val="PlainText"/>
      </w:pPr>
    </w:p>
    <w:p w:rsidR="00750D9F" w:rsidRPr="00840E06" w:rsidRDefault="00750D9F" w:rsidP="00DD0AA2">
      <w:pPr>
        <w:pStyle w:val="PlainText"/>
      </w:pPr>
    </w:p>
    <w:p w:rsidR="00750D9F" w:rsidRPr="00840E06" w:rsidRDefault="00750D9F" w:rsidP="00DD0AA2">
      <w:pPr>
        <w:pStyle w:val="PlainText"/>
        <w:ind w:firstLine="3420"/>
        <w:rPr>
          <w:b/>
        </w:rPr>
      </w:pPr>
      <w:r w:rsidRPr="00840E06">
        <w:rPr>
          <w:b/>
        </w:rPr>
        <w:t>1) Васильев Дмитрий Николаевич</w:t>
      </w:r>
    </w:p>
    <w:p w:rsidR="00750D9F" w:rsidRPr="00840E06" w:rsidRDefault="00750D9F" w:rsidP="00DD0AA2">
      <w:pPr>
        <w:pStyle w:val="PlainText"/>
        <w:ind w:firstLine="3420"/>
        <w:rPr>
          <w:b/>
        </w:rPr>
      </w:pPr>
      <w:r w:rsidRPr="00840E06">
        <w:rPr>
          <w:b/>
        </w:rPr>
        <w:t>2) Даутов Валерий Валентинович</w:t>
      </w:r>
    </w:p>
    <w:p w:rsidR="00750D9F" w:rsidRPr="00840E06" w:rsidRDefault="00750D9F" w:rsidP="00DD0AA2">
      <w:pPr>
        <w:pStyle w:val="PlainText"/>
        <w:ind w:firstLine="3420"/>
        <w:rPr>
          <w:b/>
        </w:rPr>
      </w:pPr>
      <w:r w:rsidRPr="00840E06">
        <w:rPr>
          <w:b/>
        </w:rPr>
        <w:t>3) Едакин Алексей Игоревич</w:t>
      </w:r>
    </w:p>
    <w:p w:rsidR="00750D9F" w:rsidRPr="00840E06" w:rsidRDefault="00750D9F" w:rsidP="00DD0AA2">
      <w:pPr>
        <w:pStyle w:val="PlainText"/>
        <w:ind w:firstLine="3420"/>
        <w:rPr>
          <w:b/>
        </w:rPr>
      </w:pPr>
      <w:r w:rsidRPr="00840E06">
        <w:rPr>
          <w:b/>
        </w:rPr>
        <w:t>4) Зимин Петр Вадимович</w:t>
      </w:r>
    </w:p>
    <w:p w:rsidR="00750D9F" w:rsidRPr="00DB4360" w:rsidRDefault="00750D9F" w:rsidP="00DD0AA2">
      <w:pPr>
        <w:pStyle w:val="PlainText"/>
        <w:ind w:firstLine="3420"/>
        <w:rPr>
          <w:b/>
        </w:rPr>
      </w:pPr>
      <w:r w:rsidRPr="00840E06">
        <w:rPr>
          <w:b/>
        </w:rPr>
        <w:t>5) Курилов Илья Николаевич</w:t>
      </w:r>
    </w:p>
    <w:p w:rsidR="00750D9F" w:rsidRPr="00DB4360" w:rsidRDefault="00750D9F" w:rsidP="00DD0AA2">
      <w:pPr>
        <w:pStyle w:val="PlainText"/>
        <w:rPr>
          <w:b/>
        </w:rPr>
      </w:pPr>
    </w:p>
    <w:p w:rsidR="00750D9F" w:rsidRPr="00DB4360" w:rsidRDefault="00750D9F" w:rsidP="00DD0AA2">
      <w:pPr>
        <w:pStyle w:val="PlainText"/>
      </w:pPr>
    </w:p>
    <w:p w:rsidR="00750D9F" w:rsidRPr="00DB4360" w:rsidRDefault="00750D9F" w:rsidP="00DD0AA2">
      <w:pPr>
        <w:pStyle w:val="PlainText"/>
        <w:jc w:val="center"/>
      </w:pPr>
      <w:r w:rsidRPr="00DB4360">
        <w:t>РЕЗУЛЬТАТЫ ГОЛОСОВАНИЯ ПО ЧЕТВЕРТОМУ ВОПРОСУ ПОВЕСТКИ ДНЯ</w:t>
      </w:r>
    </w:p>
    <w:p w:rsidR="00750D9F" w:rsidRPr="00DB4360" w:rsidRDefault="00750D9F" w:rsidP="00DD0AA2">
      <w:pPr>
        <w:pStyle w:val="PlainText"/>
        <w:jc w:val="center"/>
      </w:pPr>
      <w:r w:rsidRPr="00DB4360">
        <w:t>ГОДОВОГО ОБЩЕГО СОБРАНИЯ АКЦИОНЕРОВ АО "ТУЛАМАШЗАВОДИНВЕСТ"</w:t>
      </w:r>
    </w:p>
    <w:p w:rsidR="00750D9F" w:rsidRPr="00DB4360" w:rsidRDefault="00750D9F" w:rsidP="00DD0AA2">
      <w:pPr>
        <w:pStyle w:val="PlainText"/>
      </w:pPr>
    </w:p>
    <w:p w:rsidR="00750D9F" w:rsidRPr="00DB4360" w:rsidRDefault="00750D9F" w:rsidP="00DD0AA2">
      <w:pPr>
        <w:pStyle w:val="PlainText"/>
        <w:jc w:val="center"/>
        <w:rPr>
          <w:b/>
        </w:rPr>
      </w:pPr>
      <w:r w:rsidRPr="00DB4360">
        <w:rPr>
          <w:b/>
        </w:rPr>
        <w:t>Избрание членов ревизионной комиссии.</w:t>
      </w:r>
    </w:p>
    <w:p w:rsidR="00750D9F" w:rsidRPr="00DB4360" w:rsidRDefault="00750D9F" w:rsidP="00DD0AA2">
      <w:pPr>
        <w:pStyle w:val="PlainText"/>
      </w:pPr>
    </w:p>
    <w:p w:rsidR="00750D9F" w:rsidRPr="00840E06" w:rsidRDefault="00750D9F" w:rsidP="00DD0AA2">
      <w:pPr>
        <w:pStyle w:val="PlainText"/>
      </w:pPr>
      <w:r w:rsidRPr="00840E06">
        <w:t>Число голосов акционеров, принявших участие в собрании по данному вопросу</w:t>
      </w:r>
    </w:p>
    <w:p w:rsidR="00750D9F" w:rsidRPr="00840E06" w:rsidRDefault="00750D9F" w:rsidP="00DD0AA2">
      <w:pPr>
        <w:pStyle w:val="PlainText"/>
      </w:pPr>
      <w:r w:rsidRPr="00840E06">
        <w:t>повестки дня 1 326 455</w:t>
      </w:r>
    </w:p>
    <w:p w:rsidR="00750D9F" w:rsidRPr="00840E06" w:rsidRDefault="00750D9F" w:rsidP="00DD0AA2">
      <w:pPr>
        <w:pStyle w:val="PlainText"/>
      </w:pPr>
      <w:r w:rsidRPr="00840E06">
        <w:t>Квоpум есть</w:t>
      </w:r>
    </w:p>
    <w:p w:rsidR="00750D9F" w:rsidRPr="00840E06" w:rsidRDefault="00750D9F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>─────────────</w:t>
      </w:r>
    </w:p>
    <w:p w:rsidR="00750D9F" w:rsidRPr="00840E06" w:rsidRDefault="00750D9F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>Фамилия Имя Отчество            │     "ЗА"    │   "ПРОТИВ"  │  "ВОЗДЕР."  │"НЕДЕЙСТВИТ."</w:t>
      </w:r>
    </w:p>
    <w:p w:rsidR="00750D9F" w:rsidRPr="00840E06" w:rsidRDefault="00750D9F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>────────────────────────────────┼─────────────┼─────────────┼─────────────┼─────────────</w:t>
      </w:r>
    </w:p>
    <w:p w:rsidR="00750D9F" w:rsidRPr="00840E06" w:rsidRDefault="00750D9F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>Осташева Ольга Ивановна.........│1 326 454│       0│    0        │     0</w:t>
      </w:r>
    </w:p>
    <w:p w:rsidR="00750D9F" w:rsidRPr="00840E06" w:rsidRDefault="00750D9F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                  ├─────  100 %├─────   0.00%├─────   0.00%├─────   0.00%</w:t>
      </w:r>
    </w:p>
    <w:p w:rsidR="00750D9F" w:rsidRPr="00840E06" w:rsidRDefault="00750D9F" w:rsidP="00DB4360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>Лысанова Нина Федоровна    .....│1 326 454    │            0│    0        │            0</w:t>
      </w:r>
    </w:p>
    <w:p w:rsidR="00750D9F" w:rsidRPr="00840E06" w:rsidRDefault="00750D9F" w:rsidP="00DB4360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                  ├─────  100 % ├─────   0.00%├─────   0.00%├─────   0.00%</w:t>
      </w:r>
    </w:p>
    <w:p w:rsidR="00750D9F" w:rsidRPr="00840E06" w:rsidRDefault="00750D9F" w:rsidP="00DB4360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>Репин Александр Валентинович....│1 326 454    │            0│    0        │            0</w:t>
      </w:r>
    </w:p>
    <w:p w:rsidR="00750D9F" w:rsidRPr="00840E06" w:rsidRDefault="00750D9F" w:rsidP="00DB4360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                  ├─────  100 % ├─────   0.00%├─────   0.00%├─────   0.00%</w:t>
      </w:r>
    </w:p>
    <w:p w:rsidR="00750D9F" w:rsidRPr="00840E06" w:rsidRDefault="00750D9F" w:rsidP="00840E06">
      <w:pPr>
        <w:pStyle w:val="PlainText"/>
      </w:pPr>
      <w:r w:rsidRPr="00840E06">
        <w:t>Число голосов, которые не подсчитывались по иным основаниям, предусмотренным</w:t>
      </w:r>
    </w:p>
    <w:p w:rsidR="00750D9F" w:rsidRPr="00840E06" w:rsidRDefault="00750D9F" w:rsidP="00840E06">
      <w:pPr>
        <w:pStyle w:val="PlainText"/>
      </w:pPr>
      <w:r w:rsidRPr="00840E06">
        <w:t>Положением, утвержденным Банком России № 660-П от 16.11.2018 г.       0</w:t>
      </w:r>
    </w:p>
    <w:p w:rsidR="00750D9F" w:rsidRPr="00840E06" w:rsidRDefault="00750D9F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                                    ─────────────</w:t>
      </w:r>
    </w:p>
    <w:p w:rsidR="00750D9F" w:rsidRPr="00840E06" w:rsidRDefault="00750D9F" w:rsidP="00DD0AA2">
      <w:pPr>
        <w:pStyle w:val="Plain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8873"/>
      </w:tblGrid>
      <w:tr w:rsidR="00750D9F" w:rsidRPr="00DB4360" w:rsidTr="00AC1FE1">
        <w:tc>
          <w:tcPr>
            <w:tcW w:w="1548" w:type="dxa"/>
          </w:tcPr>
          <w:p w:rsidR="00750D9F" w:rsidRPr="00840E06" w:rsidRDefault="00750D9F" w:rsidP="00AC1FE1">
            <w:pPr>
              <w:pStyle w:val="PlainText"/>
              <w:rPr>
                <w:b/>
                <w:u w:val="single"/>
              </w:rPr>
            </w:pPr>
            <w:r w:rsidRPr="00840E06">
              <w:rPr>
                <w:b/>
                <w:u w:val="single"/>
              </w:rPr>
              <w:t>РЕШЕНИЕ:</w:t>
            </w:r>
          </w:p>
        </w:tc>
        <w:tc>
          <w:tcPr>
            <w:tcW w:w="8873" w:type="dxa"/>
          </w:tcPr>
          <w:p w:rsidR="00750D9F" w:rsidRPr="00840E06" w:rsidRDefault="00750D9F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Избрать ревизионную комиссию в следующем составе:</w:t>
            </w:r>
          </w:p>
          <w:p w:rsidR="00750D9F" w:rsidRPr="00840E06" w:rsidRDefault="00750D9F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Лысанова Нина Федоровна</w:t>
            </w:r>
          </w:p>
          <w:p w:rsidR="00750D9F" w:rsidRPr="00840E06" w:rsidRDefault="00750D9F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Осташева Ольга Ивановна</w:t>
            </w:r>
          </w:p>
          <w:p w:rsidR="00750D9F" w:rsidRPr="00DB4360" w:rsidRDefault="00750D9F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i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Репин Александр Валентинович</w:t>
            </w:r>
          </w:p>
        </w:tc>
      </w:tr>
    </w:tbl>
    <w:p w:rsidR="00750D9F" w:rsidRPr="00DB4360" w:rsidRDefault="00750D9F" w:rsidP="00DD0AA2">
      <w:pPr>
        <w:rPr>
          <w:rFonts w:ascii="Courier New" w:hAnsi="Courier New" w:cs="Courier New"/>
          <w:sz w:val="20"/>
          <w:szCs w:val="20"/>
        </w:rPr>
      </w:pPr>
    </w:p>
    <w:p w:rsidR="00750D9F" w:rsidRPr="00DB4360" w:rsidRDefault="00750D9F" w:rsidP="00DD0AA2">
      <w:pPr>
        <w:tabs>
          <w:tab w:val="left" w:pos="516"/>
        </w:tabs>
        <w:rPr>
          <w:rFonts w:ascii="Courier New" w:hAnsi="Courier New" w:cs="Courier New"/>
          <w:sz w:val="20"/>
          <w:szCs w:val="20"/>
        </w:rPr>
      </w:pPr>
    </w:p>
    <w:p w:rsidR="00750D9F" w:rsidRPr="00DB4360" w:rsidRDefault="00750D9F" w:rsidP="00DD0AA2">
      <w:pPr>
        <w:rPr>
          <w:rFonts w:ascii="Courier New" w:hAnsi="Courier New" w:cs="Courier New"/>
          <w:sz w:val="20"/>
          <w:szCs w:val="20"/>
        </w:rPr>
      </w:pPr>
    </w:p>
    <w:p w:rsidR="00750D9F" w:rsidRPr="00DB4360" w:rsidRDefault="00750D9F" w:rsidP="00DD0AA2">
      <w:pPr>
        <w:pStyle w:val="PlainText"/>
        <w:jc w:val="center"/>
      </w:pPr>
      <w:r w:rsidRPr="00DB4360">
        <w:t>РЕЗУЛЬТАТЫ ГОЛОСОВАНИЯ ПО ПЯТОМУ ВОПРОСУ ПОВЕСТКИ ДНЯ</w:t>
      </w:r>
    </w:p>
    <w:p w:rsidR="00750D9F" w:rsidRPr="00DB4360" w:rsidRDefault="00750D9F" w:rsidP="00DD0AA2">
      <w:pPr>
        <w:pStyle w:val="PlainText"/>
        <w:jc w:val="center"/>
      </w:pPr>
      <w:r w:rsidRPr="00DB4360">
        <w:t>ГОДОВОГО ОБЩЕГО СОБРАНИЯ АКЦИОНЕРОВ АО "ТУЛАМАШЗАВОДИНВЕСТ"</w:t>
      </w:r>
    </w:p>
    <w:p w:rsidR="00750D9F" w:rsidRPr="00DB4360" w:rsidRDefault="00750D9F" w:rsidP="00DD0AA2">
      <w:pPr>
        <w:pStyle w:val="PlainText"/>
        <w:tabs>
          <w:tab w:val="left" w:pos="9252"/>
        </w:tabs>
      </w:pPr>
      <w:r w:rsidRPr="00DB4360">
        <w:tab/>
      </w:r>
    </w:p>
    <w:p w:rsidR="00750D9F" w:rsidRPr="00DB4360" w:rsidRDefault="00750D9F" w:rsidP="00DD0AA2">
      <w:pPr>
        <w:pStyle w:val="PlainText"/>
        <w:jc w:val="center"/>
        <w:rPr>
          <w:b/>
        </w:rPr>
      </w:pPr>
      <w:r w:rsidRPr="00DB4360">
        <w:rPr>
          <w:b/>
        </w:rPr>
        <w:t>Утверждение аудитора.</w:t>
      </w:r>
    </w:p>
    <w:p w:rsidR="00750D9F" w:rsidRPr="00DB4360" w:rsidRDefault="00750D9F" w:rsidP="00DD0AA2">
      <w:pPr>
        <w:pStyle w:val="PlainText"/>
      </w:pPr>
    </w:p>
    <w:p w:rsidR="00750D9F" w:rsidRPr="00BF1A5E" w:rsidRDefault="00750D9F" w:rsidP="00DD0AA2">
      <w:pPr>
        <w:pStyle w:val="PlainText"/>
      </w:pPr>
      <w:r w:rsidRPr="00DB4360">
        <w:t>Число голосов акционеров</w:t>
      </w:r>
      <w:r w:rsidRPr="00BF1A5E">
        <w:t>, принявших участие в собрании по данному вопросу</w:t>
      </w:r>
    </w:p>
    <w:p w:rsidR="00750D9F" w:rsidRPr="00840E06" w:rsidRDefault="00750D9F" w:rsidP="00DD0AA2">
      <w:pPr>
        <w:pStyle w:val="PlainText"/>
      </w:pPr>
      <w:r w:rsidRPr="00840E06">
        <w:t>повестки дня 1 326 454</w:t>
      </w:r>
    </w:p>
    <w:p w:rsidR="00750D9F" w:rsidRPr="00840E06" w:rsidRDefault="00750D9F" w:rsidP="00DD0AA2">
      <w:pPr>
        <w:pStyle w:val="PlainText"/>
      </w:pPr>
      <w:r w:rsidRPr="00840E06">
        <w:t>Квоpум есть</w:t>
      </w:r>
    </w:p>
    <w:p w:rsidR="00750D9F" w:rsidRPr="00840E06" w:rsidRDefault="00750D9F" w:rsidP="00DD0AA2">
      <w:pPr>
        <w:pStyle w:val="PlainText"/>
      </w:pPr>
      <w:r w:rsidRPr="00840E06">
        <w:t>Число голосов, которые не подсчитывались в связи с признанием бюллетеней</w:t>
      </w:r>
    </w:p>
    <w:p w:rsidR="00750D9F" w:rsidRPr="00840E06" w:rsidRDefault="00750D9F" w:rsidP="00DD0AA2">
      <w:pPr>
        <w:pStyle w:val="PlainText"/>
      </w:pPr>
      <w:r w:rsidRPr="00840E06">
        <w:t xml:space="preserve">недействительными       0 </w:t>
      </w:r>
    </w:p>
    <w:p w:rsidR="00750D9F" w:rsidRPr="00840E06" w:rsidRDefault="00750D9F" w:rsidP="00840E06">
      <w:pPr>
        <w:pStyle w:val="PlainText"/>
      </w:pPr>
      <w:r w:rsidRPr="00840E06">
        <w:t>Число голосов, которые не подсчитывались по иным основаниям, предусмотренным</w:t>
      </w:r>
    </w:p>
    <w:p w:rsidR="00750D9F" w:rsidRPr="00840E06" w:rsidRDefault="00750D9F" w:rsidP="00840E06">
      <w:pPr>
        <w:pStyle w:val="PlainText"/>
      </w:pPr>
      <w:r w:rsidRPr="00840E06">
        <w:t>Положением, утвержденным Банком России № 660-П от 16.11.2018 г.       0</w:t>
      </w:r>
    </w:p>
    <w:p w:rsidR="00750D9F" w:rsidRPr="00840E06" w:rsidRDefault="00750D9F" w:rsidP="00DD0AA2">
      <w:pPr>
        <w:pStyle w:val="Plain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73"/>
        <w:gridCol w:w="3474"/>
        <w:gridCol w:w="3474"/>
      </w:tblGrid>
      <w:tr w:rsidR="00750D9F" w:rsidRPr="00840E06" w:rsidTr="00AC1FE1">
        <w:tc>
          <w:tcPr>
            <w:tcW w:w="10421" w:type="dxa"/>
            <w:gridSpan w:val="3"/>
          </w:tcPr>
          <w:p w:rsidR="00750D9F" w:rsidRPr="00840E06" w:rsidRDefault="00750D9F" w:rsidP="00AC1FE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sz w:val="20"/>
                <w:szCs w:val="20"/>
              </w:rPr>
              <w:t>Проголосовало</w:t>
            </w:r>
          </w:p>
        </w:tc>
      </w:tr>
      <w:tr w:rsidR="00750D9F" w:rsidRPr="00840E06" w:rsidTr="00AC1FE1">
        <w:tc>
          <w:tcPr>
            <w:tcW w:w="3473" w:type="dxa"/>
          </w:tcPr>
          <w:p w:rsidR="00750D9F" w:rsidRPr="00840E06" w:rsidRDefault="00750D9F" w:rsidP="00AC1FE1">
            <w:pPr>
              <w:pStyle w:val="PlainText"/>
            </w:pPr>
            <w:r w:rsidRPr="00840E06">
              <w:t>Вариант голосования</w:t>
            </w:r>
          </w:p>
        </w:tc>
        <w:tc>
          <w:tcPr>
            <w:tcW w:w="3474" w:type="dxa"/>
          </w:tcPr>
          <w:p w:rsidR="00750D9F" w:rsidRPr="00840E06" w:rsidRDefault="00750D9F" w:rsidP="00AC1FE1">
            <w:pPr>
              <w:pStyle w:val="PlainText"/>
              <w:jc w:val="center"/>
            </w:pPr>
            <w:r w:rsidRPr="00840E06">
              <w:t>Количество голосов</w:t>
            </w:r>
          </w:p>
        </w:tc>
        <w:tc>
          <w:tcPr>
            <w:tcW w:w="3474" w:type="dxa"/>
          </w:tcPr>
          <w:p w:rsidR="00750D9F" w:rsidRPr="00840E06" w:rsidRDefault="00750D9F" w:rsidP="00AC1FE1">
            <w:pPr>
              <w:pStyle w:val="PlainText"/>
              <w:jc w:val="center"/>
            </w:pPr>
            <w:r w:rsidRPr="00840E06">
              <w:t>%</w:t>
            </w:r>
          </w:p>
        </w:tc>
      </w:tr>
      <w:tr w:rsidR="00750D9F" w:rsidRPr="00840E06" w:rsidTr="00AC1FE1">
        <w:tc>
          <w:tcPr>
            <w:tcW w:w="3473" w:type="dxa"/>
          </w:tcPr>
          <w:p w:rsidR="00750D9F" w:rsidRPr="00840E06" w:rsidRDefault="00750D9F" w:rsidP="00AC1FE1">
            <w:pPr>
              <w:pStyle w:val="PlainText"/>
            </w:pPr>
            <w:r w:rsidRPr="00840E06">
              <w:t>ЗА</w:t>
            </w:r>
          </w:p>
        </w:tc>
        <w:tc>
          <w:tcPr>
            <w:tcW w:w="3474" w:type="dxa"/>
          </w:tcPr>
          <w:p w:rsidR="00750D9F" w:rsidRPr="00840E06" w:rsidRDefault="00750D9F" w:rsidP="00840E06">
            <w:pPr>
              <w:pStyle w:val="PlainText"/>
              <w:jc w:val="right"/>
            </w:pPr>
            <w:r w:rsidRPr="00840E06">
              <w:t>1 326 454</w:t>
            </w:r>
          </w:p>
        </w:tc>
        <w:tc>
          <w:tcPr>
            <w:tcW w:w="3474" w:type="dxa"/>
          </w:tcPr>
          <w:p w:rsidR="00750D9F" w:rsidRPr="00840E06" w:rsidRDefault="00750D9F" w:rsidP="00AC1FE1">
            <w:pPr>
              <w:pStyle w:val="PlainText"/>
              <w:jc w:val="center"/>
            </w:pPr>
            <w:r w:rsidRPr="00840E06">
              <w:t>100</w:t>
            </w:r>
          </w:p>
        </w:tc>
      </w:tr>
      <w:tr w:rsidR="00750D9F" w:rsidRPr="00840E06" w:rsidTr="00AC1FE1">
        <w:tc>
          <w:tcPr>
            <w:tcW w:w="3473" w:type="dxa"/>
          </w:tcPr>
          <w:p w:rsidR="00750D9F" w:rsidRPr="00840E06" w:rsidRDefault="00750D9F" w:rsidP="00AC1FE1">
            <w:pPr>
              <w:pStyle w:val="PlainText"/>
            </w:pPr>
            <w:r w:rsidRPr="00840E06">
              <w:t>ПРОТИВ</w:t>
            </w:r>
          </w:p>
        </w:tc>
        <w:tc>
          <w:tcPr>
            <w:tcW w:w="3474" w:type="dxa"/>
          </w:tcPr>
          <w:p w:rsidR="00750D9F" w:rsidRPr="00840E06" w:rsidRDefault="00750D9F" w:rsidP="00AC1FE1">
            <w:pPr>
              <w:pStyle w:val="PlainText"/>
              <w:jc w:val="right"/>
            </w:pPr>
            <w:r w:rsidRPr="00840E06">
              <w:rPr>
                <w:sz w:val="18"/>
                <w:szCs w:val="18"/>
              </w:rPr>
              <w:t>0</w:t>
            </w:r>
          </w:p>
        </w:tc>
        <w:tc>
          <w:tcPr>
            <w:tcW w:w="3474" w:type="dxa"/>
          </w:tcPr>
          <w:p w:rsidR="00750D9F" w:rsidRPr="00840E06" w:rsidRDefault="00750D9F" w:rsidP="00DB4360">
            <w:pPr>
              <w:pStyle w:val="PlainText"/>
              <w:jc w:val="center"/>
            </w:pPr>
            <w:r w:rsidRPr="00840E06">
              <w:t>0,00</w:t>
            </w:r>
          </w:p>
        </w:tc>
      </w:tr>
      <w:tr w:rsidR="00750D9F" w:rsidRPr="00840E06" w:rsidTr="00AC1FE1">
        <w:tc>
          <w:tcPr>
            <w:tcW w:w="3473" w:type="dxa"/>
          </w:tcPr>
          <w:p w:rsidR="00750D9F" w:rsidRPr="00840E06" w:rsidRDefault="00750D9F" w:rsidP="00AC1FE1">
            <w:pPr>
              <w:pStyle w:val="PlainText"/>
            </w:pPr>
            <w:r w:rsidRPr="00840E06">
              <w:t>ВОЗДЕРЖАЛИСЬ</w:t>
            </w:r>
          </w:p>
        </w:tc>
        <w:tc>
          <w:tcPr>
            <w:tcW w:w="3474" w:type="dxa"/>
          </w:tcPr>
          <w:p w:rsidR="00750D9F" w:rsidRPr="00840E06" w:rsidRDefault="00750D9F" w:rsidP="00AC1FE1">
            <w:pPr>
              <w:pStyle w:val="PlainText"/>
              <w:jc w:val="right"/>
            </w:pPr>
            <w:r w:rsidRPr="00840E06">
              <w:rPr>
                <w:sz w:val="18"/>
                <w:szCs w:val="18"/>
              </w:rPr>
              <w:t>0</w:t>
            </w:r>
          </w:p>
        </w:tc>
        <w:tc>
          <w:tcPr>
            <w:tcW w:w="3474" w:type="dxa"/>
          </w:tcPr>
          <w:p w:rsidR="00750D9F" w:rsidRPr="00840E06" w:rsidRDefault="00750D9F" w:rsidP="00DB4360">
            <w:pPr>
              <w:pStyle w:val="PlainText"/>
              <w:jc w:val="center"/>
            </w:pPr>
            <w:r w:rsidRPr="00840E06">
              <w:t>0,00</w:t>
            </w:r>
          </w:p>
        </w:tc>
      </w:tr>
    </w:tbl>
    <w:p w:rsidR="00750D9F" w:rsidRPr="00840E06" w:rsidRDefault="00750D9F" w:rsidP="00DD0AA2">
      <w:pPr>
        <w:pStyle w:val="Plain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8640"/>
      </w:tblGrid>
      <w:tr w:rsidR="00750D9F" w:rsidRPr="00BF1A5E" w:rsidTr="00AC1FE1">
        <w:trPr>
          <w:cantSplit/>
          <w:trHeight w:val="60"/>
        </w:trPr>
        <w:tc>
          <w:tcPr>
            <w:tcW w:w="1728" w:type="dxa"/>
          </w:tcPr>
          <w:p w:rsidR="00750D9F" w:rsidRPr="00840E06" w:rsidRDefault="00750D9F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640" w:type="dxa"/>
          </w:tcPr>
          <w:p w:rsidR="00750D9F" w:rsidRPr="00DB4360" w:rsidRDefault="00750D9F" w:rsidP="00DB4360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 xml:space="preserve">Утвердить аудитором АО «Туламашзаводинвест» ООО АКГ «ХАРС»  (место нахождения: </w:t>
            </w:r>
            <w:smartTag w:uri="urn:schemas-microsoft-com:office:smarttags" w:element="metricconverter">
              <w:smartTagPr>
                <w:attr w:name="ProductID" w:val="300041, г"/>
              </w:smartTagPr>
              <w:r w:rsidRPr="00840E06">
                <w:rPr>
                  <w:rFonts w:ascii="Courier New" w:hAnsi="Courier New" w:cs="Courier New"/>
                  <w:b/>
                  <w:sz w:val="20"/>
                  <w:szCs w:val="20"/>
                </w:rPr>
                <w:t>300041, г</w:t>
              </w:r>
            </w:smartTag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. Тула, ул. Ф. Энгельса, д. 32ж,  ОГРН 1027100739951).</w:t>
            </w:r>
            <w:bookmarkStart w:id="0" w:name="_GoBack"/>
            <w:bookmarkEnd w:id="0"/>
          </w:p>
        </w:tc>
      </w:tr>
    </w:tbl>
    <w:p w:rsidR="00750D9F" w:rsidRPr="00BF1A5E" w:rsidRDefault="00750D9F" w:rsidP="00DD0AA2">
      <w:pPr>
        <w:rPr>
          <w:rFonts w:ascii="Courier New" w:hAnsi="Courier New" w:cs="Courier New"/>
          <w:sz w:val="20"/>
          <w:szCs w:val="20"/>
        </w:rPr>
      </w:pPr>
    </w:p>
    <w:p w:rsidR="00750D9F" w:rsidRPr="00BF1A5E" w:rsidRDefault="00750D9F" w:rsidP="00DD0AA2">
      <w:pPr>
        <w:pStyle w:val="PlainText"/>
      </w:pPr>
    </w:p>
    <w:p w:rsidR="00750D9F" w:rsidRPr="00BF1A5E" w:rsidRDefault="00750D9F" w:rsidP="00DD0AA2">
      <w:pPr>
        <w:pStyle w:val="PlainText"/>
      </w:pPr>
    </w:p>
    <w:p w:rsidR="00750D9F" w:rsidRPr="00BF1A5E" w:rsidRDefault="00750D9F" w:rsidP="00DD0AA2">
      <w:pPr>
        <w:pStyle w:val="PlainText"/>
      </w:pPr>
      <w:r w:rsidRPr="00BF1A5E">
        <w:t xml:space="preserve">             Председатель собрания              </w:t>
      </w:r>
      <w:r>
        <w:t>п/п</w:t>
      </w:r>
      <w:r w:rsidRPr="00BF1A5E">
        <w:t xml:space="preserve">              Зимин П.В.</w:t>
      </w:r>
    </w:p>
    <w:p w:rsidR="00750D9F" w:rsidRPr="00BF1A5E" w:rsidRDefault="00750D9F" w:rsidP="00DD0AA2">
      <w:pPr>
        <w:pStyle w:val="PlainText"/>
      </w:pPr>
    </w:p>
    <w:p w:rsidR="00750D9F" w:rsidRPr="00BF1A5E" w:rsidRDefault="00750D9F" w:rsidP="00DD0AA2">
      <w:pPr>
        <w:pStyle w:val="PlainText"/>
      </w:pPr>
    </w:p>
    <w:p w:rsidR="00750D9F" w:rsidRPr="00332E19" w:rsidRDefault="00750D9F" w:rsidP="00DD0AA2">
      <w:pPr>
        <w:pStyle w:val="PlainText"/>
      </w:pPr>
      <w:r w:rsidRPr="00BF1A5E">
        <w:t xml:space="preserve">             Секретарь собрания                  </w:t>
      </w:r>
      <w:r>
        <w:t>п/п</w:t>
      </w:r>
      <w:r w:rsidRPr="00BF1A5E">
        <w:t xml:space="preserve">             </w:t>
      </w:r>
      <w:r>
        <w:t>Васильев Д.Н.</w:t>
      </w:r>
    </w:p>
    <w:p w:rsidR="00750D9F" w:rsidRPr="00AE6A8A" w:rsidRDefault="00750D9F" w:rsidP="00DD0AA2">
      <w:pPr>
        <w:rPr>
          <w:rFonts w:ascii="Courier New" w:hAnsi="Courier New" w:cs="Courier New"/>
          <w:sz w:val="20"/>
          <w:szCs w:val="20"/>
        </w:rPr>
      </w:pPr>
    </w:p>
    <w:p w:rsidR="00750D9F" w:rsidRDefault="00750D9F"/>
    <w:sectPr w:rsidR="00750D9F" w:rsidSect="001C47F9">
      <w:pgSz w:w="11906" w:h="16838"/>
      <w:pgMar w:top="1134" w:right="746" w:bottom="113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92997"/>
    <w:multiLevelType w:val="hybridMultilevel"/>
    <w:tmpl w:val="85DCAA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7FCA340F"/>
    <w:multiLevelType w:val="hybridMultilevel"/>
    <w:tmpl w:val="1AC2DE64"/>
    <w:lvl w:ilvl="0" w:tplc="031EF038">
      <w:start w:val="1"/>
      <w:numFmt w:val="decimal"/>
      <w:lvlText w:val="%1)"/>
      <w:lvlJc w:val="left"/>
      <w:pPr>
        <w:ind w:left="1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0AA2"/>
    <w:rsid w:val="000837D5"/>
    <w:rsid w:val="001C47F9"/>
    <w:rsid w:val="00332E19"/>
    <w:rsid w:val="003C64D9"/>
    <w:rsid w:val="00446261"/>
    <w:rsid w:val="004F16FE"/>
    <w:rsid w:val="00587068"/>
    <w:rsid w:val="00750D9F"/>
    <w:rsid w:val="00840E06"/>
    <w:rsid w:val="00890C58"/>
    <w:rsid w:val="009968A0"/>
    <w:rsid w:val="00AC1FE1"/>
    <w:rsid w:val="00AE6A8A"/>
    <w:rsid w:val="00B30B2E"/>
    <w:rsid w:val="00BD531E"/>
    <w:rsid w:val="00BF1A5E"/>
    <w:rsid w:val="00DB4360"/>
    <w:rsid w:val="00DD0AA2"/>
    <w:rsid w:val="00FE2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AA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DD0AA2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DD0AA2"/>
    <w:rPr>
      <w:rFonts w:ascii="Courier New" w:hAnsi="Courier New" w:cs="Courier New"/>
      <w:sz w:val="20"/>
      <w:szCs w:val="20"/>
      <w:lang w:eastAsia="ru-RU"/>
    </w:rPr>
  </w:style>
  <w:style w:type="paragraph" w:styleId="BodyText">
    <w:name w:val="Body Text"/>
    <w:basedOn w:val="Normal"/>
    <w:link w:val="BodyTextChar"/>
    <w:uiPriority w:val="99"/>
    <w:rsid w:val="00DD0AA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DD0AA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Normal"/>
    <w:uiPriority w:val="99"/>
    <w:rsid w:val="00DD0AA2"/>
    <w:pPr>
      <w:spacing w:before="100" w:beforeAutospacing="1" w:after="100" w:afterAutospacing="1"/>
    </w:pPr>
  </w:style>
  <w:style w:type="character" w:styleId="PageNumber">
    <w:name w:val="page number"/>
    <w:basedOn w:val="DefaultParagraphFont"/>
    <w:uiPriority w:val="99"/>
    <w:rsid w:val="00DD0AA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890C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90C5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86</TotalTime>
  <Pages>3</Pages>
  <Words>1083</Words>
  <Characters>6175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Зимин</dc:creator>
  <cp:keywords/>
  <dc:description/>
  <cp:lastModifiedBy>user</cp:lastModifiedBy>
  <cp:revision>5</cp:revision>
  <cp:lastPrinted>2017-06-27T08:37:00Z</cp:lastPrinted>
  <dcterms:created xsi:type="dcterms:W3CDTF">2017-06-26T14:33:00Z</dcterms:created>
  <dcterms:modified xsi:type="dcterms:W3CDTF">2019-07-02T13:04:00Z</dcterms:modified>
</cp:coreProperties>
</file>